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96A8B" w14:textId="77777777" w:rsidR="00552EEE" w:rsidRDefault="00552EEE" w:rsidP="00552EEE">
      <w:pPr>
        <w:pStyle w:val="BodyText"/>
        <w:rPr>
          <w:rFonts w:ascii="Times New Roman"/>
          <w:sz w:val="20"/>
        </w:rPr>
      </w:pPr>
      <w:bookmarkStart w:id="0" w:name="_Toc47698922"/>
    </w:p>
    <w:p w14:paraId="64E91C54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5DF0A771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74548D96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6AC8B724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3126BF77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368BF48C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3231812B" w14:textId="77777777" w:rsidR="00552EEE" w:rsidRDefault="00552EEE" w:rsidP="00552EEE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30DA0F2F" wp14:editId="38854422">
            <wp:extent cx="2667000" cy="12287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1" b="26428"/>
                    <a:stretch/>
                  </pic:blipFill>
                  <pic:spPr bwMode="auto">
                    <a:xfrm>
                      <a:off x="0" y="0"/>
                      <a:ext cx="2667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50E16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7E6A360F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4BA8D602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2726EE9C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1B9C8F05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60277D12" w14:textId="77777777" w:rsidR="00552EEE" w:rsidRDefault="00552EEE" w:rsidP="00552EEE">
      <w:pPr>
        <w:pStyle w:val="BodyText"/>
        <w:rPr>
          <w:rFonts w:ascii="Times New Roman"/>
          <w:sz w:val="20"/>
        </w:rPr>
      </w:pPr>
    </w:p>
    <w:p w14:paraId="65F5F59A" w14:textId="77777777" w:rsidR="00552EEE" w:rsidRPr="00552EEE" w:rsidRDefault="00552EEE" w:rsidP="00552EEE">
      <w:pPr>
        <w:pStyle w:val="BodyText"/>
        <w:spacing w:before="4"/>
        <w:rPr>
          <w:rFonts w:asciiTheme="minorHAnsi" w:hAnsiTheme="minorHAnsi" w:cstheme="minorHAnsi"/>
          <w:sz w:val="21"/>
        </w:rPr>
      </w:pPr>
    </w:p>
    <w:p w14:paraId="27DBFB86" w14:textId="74E73215" w:rsidR="00552EEE" w:rsidRPr="00552EEE" w:rsidRDefault="00552EEE" w:rsidP="00552EEE">
      <w:pPr>
        <w:spacing w:before="27" w:line="386" w:lineRule="auto"/>
        <w:ind w:left="284" w:right="101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LOCATIONS</w:t>
      </w:r>
      <w:r w:rsidRPr="00552EEE">
        <w:rPr>
          <w:rFonts w:asciiTheme="minorHAnsi" w:hAnsiTheme="minorHAnsi" w:cstheme="minorHAnsi"/>
          <w:b/>
          <w:sz w:val="36"/>
        </w:rPr>
        <w:t xml:space="preserve"> CONFIGURATION</w:t>
      </w:r>
      <w:r w:rsidRPr="00552EEE">
        <w:rPr>
          <w:rFonts w:asciiTheme="minorHAnsi" w:hAnsiTheme="minorHAnsi" w:cstheme="minorHAnsi"/>
          <w:b/>
          <w:sz w:val="36"/>
        </w:rPr>
        <w:br/>
        <w:t>SITECORE SXA | HENRY FORD HEALTH</w:t>
      </w:r>
    </w:p>
    <w:p w14:paraId="3D4D10B5" w14:textId="77777777" w:rsidR="00552EEE" w:rsidRDefault="00552EEE" w:rsidP="00552EEE">
      <w:pPr>
        <w:pStyle w:val="BodyText"/>
        <w:rPr>
          <w:b/>
          <w:sz w:val="20"/>
        </w:rPr>
      </w:pPr>
    </w:p>
    <w:p w14:paraId="5086BF1A" w14:textId="77777777" w:rsidR="00552EEE" w:rsidRDefault="00552EEE" w:rsidP="00552EEE">
      <w:pPr>
        <w:pStyle w:val="BodyText"/>
        <w:rPr>
          <w:b/>
          <w:sz w:val="20"/>
        </w:rPr>
      </w:pPr>
    </w:p>
    <w:p w14:paraId="5C5E2FFF" w14:textId="77777777" w:rsidR="00552EEE" w:rsidRDefault="00552EEE" w:rsidP="00552EEE">
      <w:pPr>
        <w:pStyle w:val="BodyText"/>
        <w:rPr>
          <w:b/>
          <w:sz w:val="20"/>
        </w:rPr>
      </w:pPr>
    </w:p>
    <w:bookmarkEnd w:id="0"/>
    <w:p w14:paraId="66E42836" w14:textId="77777777" w:rsidR="00552EEE" w:rsidRDefault="00552EEE" w:rsidP="00552EEE">
      <w:pPr>
        <w:rPr>
          <w:color w:val="0074A2"/>
          <w:sz w:val="44"/>
        </w:rPr>
      </w:pPr>
    </w:p>
    <w:p w14:paraId="20A409BF" w14:textId="77777777" w:rsidR="00552EEE" w:rsidRDefault="00552EEE" w:rsidP="00552EEE">
      <w:pPr>
        <w:rPr>
          <w:color w:val="0074A2"/>
          <w:sz w:val="44"/>
        </w:rPr>
      </w:pPr>
    </w:p>
    <w:p w14:paraId="108A2B68" w14:textId="77777777" w:rsidR="00552EEE" w:rsidRDefault="00552EEE" w:rsidP="00552EEE">
      <w:pPr>
        <w:rPr>
          <w:color w:val="0074A2"/>
          <w:sz w:val="44"/>
        </w:rPr>
      </w:pPr>
    </w:p>
    <w:p w14:paraId="39264C64" w14:textId="77777777" w:rsidR="00552EEE" w:rsidRDefault="00552EEE" w:rsidP="00552EEE">
      <w:pPr>
        <w:rPr>
          <w:color w:val="0074A2"/>
          <w:sz w:val="44"/>
        </w:rPr>
      </w:pPr>
    </w:p>
    <w:p w14:paraId="707A9DC5" w14:textId="77777777" w:rsidR="00552EEE" w:rsidRDefault="00552EEE" w:rsidP="00552EEE">
      <w:pPr>
        <w:rPr>
          <w:color w:val="0074A2"/>
          <w:sz w:val="44"/>
        </w:rPr>
      </w:pPr>
    </w:p>
    <w:p w14:paraId="4318A6D9" w14:textId="77777777" w:rsidR="00552EEE" w:rsidRDefault="00552EEE" w:rsidP="00552EEE">
      <w:pPr>
        <w:rPr>
          <w:color w:val="0074A2"/>
          <w:sz w:val="44"/>
        </w:rPr>
      </w:pPr>
    </w:p>
    <w:p w14:paraId="405CCBE9" w14:textId="2B039284" w:rsidR="00552EEE" w:rsidRPr="00846AA9" w:rsidRDefault="00552EEE" w:rsidP="00552EEE">
      <w:pPr>
        <w:pStyle w:val="Heading1"/>
      </w:pPr>
      <w:r>
        <w:lastRenderedPageBreak/>
        <w:t>Logging into Sitecore</w:t>
      </w:r>
    </w:p>
    <w:p w14:paraId="43077FD0" w14:textId="39200EB5" w:rsidR="00552EEE" w:rsidRDefault="00552EEE" w:rsidP="00552EEE">
      <w:pPr>
        <w:pStyle w:val="BodyText"/>
        <w:ind w:left="972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73A4AA35" wp14:editId="42D67A56">
                <wp:extent cx="5104130" cy="4287520"/>
                <wp:effectExtent l="4445" t="1270" r="0" b="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4130" cy="4287520"/>
                          <a:chOff x="0" y="0"/>
                          <a:chExt cx="8038" cy="6752"/>
                        </a:xfrm>
                      </wpg:grpSpPr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" cy="6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240"/>
                            <a:ext cx="7117" cy="5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B11EEB" id="Group 44" o:spid="_x0000_s1026" style="width:401.9pt;height:337.6pt;mso-position-horizontal-relative:char;mso-position-vertical-relative:line" coordsize="8038,6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038;height: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">
                  <v:imagedata r:id="rId14" o:title=""/>
                </v:shape>
                <v:shape id="Picture 4" o:spid="_x0000_s1028" type="#_x0000_t75" style="position:absolute;left:307;top:240;width:7117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11BF240F" w14:textId="77777777" w:rsidR="00552EEE" w:rsidRDefault="00552EEE" w:rsidP="00552EEE">
      <w:pPr>
        <w:pStyle w:val="ListParagraph"/>
        <w:widowControl w:val="0"/>
        <w:numPr>
          <w:ilvl w:val="0"/>
          <w:numId w:val="21"/>
        </w:numPr>
        <w:tabs>
          <w:tab w:val="left" w:pos="861"/>
        </w:tabs>
        <w:autoSpaceDE w:val="0"/>
        <w:autoSpaceDN w:val="0"/>
        <w:spacing w:after="0" w:line="240" w:lineRule="auto"/>
        <w:contextualSpacing w:val="0"/>
      </w:pPr>
      <w:r>
        <w:t xml:space="preserve">Enter your </w:t>
      </w:r>
      <w:r>
        <w:rPr>
          <w:b/>
        </w:rPr>
        <w:t>User Name</w:t>
      </w:r>
      <w:r>
        <w:t xml:space="preserve">, </w:t>
      </w:r>
      <w:r>
        <w:rPr>
          <w:b/>
        </w:rPr>
        <w:t>Password</w:t>
      </w:r>
      <w:r>
        <w:t xml:space="preserve">, and then click </w:t>
      </w:r>
      <w:r>
        <w:rPr>
          <w:b/>
        </w:rPr>
        <w:t xml:space="preserve">Login </w:t>
      </w:r>
      <w:r>
        <w:t>to log into</w:t>
      </w:r>
      <w:r>
        <w:rPr>
          <w:spacing w:val="-16"/>
        </w:rPr>
        <w:t xml:space="preserve"> </w:t>
      </w:r>
      <w:r>
        <w:t>Sitecore</w:t>
      </w:r>
    </w:p>
    <w:p w14:paraId="6CD71097" w14:textId="77777777" w:rsidR="00552EEE" w:rsidRDefault="00552EEE" w:rsidP="00552EEE">
      <w:pPr>
        <w:pStyle w:val="BodyText"/>
        <w:spacing w:before="10"/>
        <w:rPr>
          <w:sz w:val="21"/>
        </w:rPr>
      </w:pPr>
    </w:p>
    <w:p w14:paraId="11A45317" w14:textId="77777777" w:rsidR="00552EEE" w:rsidRDefault="00552EEE" w:rsidP="00552EEE">
      <w:pPr>
        <w:pStyle w:val="ListParagraph"/>
        <w:widowControl w:val="0"/>
        <w:numPr>
          <w:ilvl w:val="0"/>
          <w:numId w:val="21"/>
        </w:numPr>
        <w:tabs>
          <w:tab w:val="left" w:pos="861"/>
        </w:tabs>
        <w:autoSpaceDE w:val="0"/>
        <w:autoSpaceDN w:val="0"/>
        <w:spacing w:after="0" w:line="240" w:lineRule="auto"/>
        <w:ind w:left="859" w:right="230" w:hanging="360"/>
        <w:contextualSpacing w:val="0"/>
      </w:pPr>
      <w:r>
        <w:rPr>
          <w:b/>
        </w:rPr>
        <w:t xml:space="preserve">Forgot Your Password </w:t>
      </w:r>
      <w:r>
        <w:t>– enter in your User Name to have Sitecore email you a newly generated password (this may go to your junk email folder – sender:</w:t>
      </w:r>
      <w:r>
        <w:rPr>
          <w:color w:val="0000FF"/>
          <w:spacing w:val="-18"/>
        </w:rPr>
        <w:t xml:space="preserve"> </w:t>
      </w:r>
      <w:hyperlink r:id="rId16">
        <w:r>
          <w:rPr>
            <w:color w:val="0000FF"/>
            <w:u w:val="single" w:color="0000FF"/>
          </w:rPr>
          <w:t>donotreply@website.net</w:t>
        </w:r>
      </w:hyperlink>
      <w:r>
        <w:t>)</w:t>
      </w:r>
    </w:p>
    <w:p w14:paraId="681451ED" w14:textId="77777777" w:rsidR="00552EEE" w:rsidRDefault="00552EEE" w:rsidP="00552EEE">
      <w:pPr>
        <w:pStyle w:val="ListParagraph"/>
      </w:pPr>
    </w:p>
    <w:p w14:paraId="6E97D041" w14:textId="77777777" w:rsidR="00552EEE" w:rsidRDefault="00552EEE" w:rsidP="00552EEE">
      <w:pPr>
        <w:pStyle w:val="ListParagraph"/>
        <w:widowControl w:val="0"/>
        <w:numPr>
          <w:ilvl w:val="0"/>
          <w:numId w:val="21"/>
        </w:numPr>
        <w:tabs>
          <w:tab w:val="left" w:pos="861"/>
        </w:tabs>
        <w:autoSpaceDE w:val="0"/>
        <w:autoSpaceDN w:val="0"/>
        <w:spacing w:after="0" w:line="240" w:lineRule="auto"/>
        <w:ind w:left="859" w:right="230" w:hanging="360"/>
        <w:contextualSpacing w:val="0"/>
      </w:pPr>
      <w:r>
        <w:t xml:space="preserve">It is recommended that you use either </w:t>
      </w:r>
      <w:r w:rsidRPr="002D1096">
        <w:rPr>
          <w:b/>
          <w:bCs/>
        </w:rPr>
        <w:t>Chrome</w:t>
      </w:r>
      <w:r>
        <w:t xml:space="preserve">, </w:t>
      </w:r>
      <w:r w:rsidRPr="002D1096">
        <w:rPr>
          <w:b/>
          <w:bCs/>
        </w:rPr>
        <w:t>Mozilla</w:t>
      </w:r>
      <w:r>
        <w:rPr>
          <w:b/>
          <w:bCs/>
        </w:rPr>
        <w:t xml:space="preserve"> </w:t>
      </w:r>
      <w:r w:rsidRPr="006F18ED">
        <w:t>or</w:t>
      </w:r>
      <w:r>
        <w:rPr>
          <w:b/>
          <w:bCs/>
        </w:rPr>
        <w:t xml:space="preserve"> Edge</w:t>
      </w:r>
      <w:r>
        <w:t>.</w:t>
      </w:r>
    </w:p>
    <w:p w14:paraId="511D41AD" w14:textId="77777777" w:rsidR="00552EEE" w:rsidRDefault="00552EEE" w:rsidP="00552EEE">
      <w:pPr>
        <w:sectPr w:rsidR="00552EEE" w:rsidSect="00F4162C">
          <w:headerReference w:type="default" r:id="rId17"/>
          <w:footerReference w:type="default" r:id="rId18"/>
          <w:pgSz w:w="12240" w:h="15840"/>
          <w:pgMar w:top="2300" w:right="1320" w:bottom="760" w:left="1300" w:header="432" w:footer="569" w:gutter="0"/>
          <w:pgNumType w:start="2"/>
          <w:cols w:space="720"/>
          <w:docGrid w:linePitch="299"/>
        </w:sectPr>
      </w:pPr>
    </w:p>
    <w:p w14:paraId="6A6D719F" w14:textId="77777777" w:rsidR="00552EEE" w:rsidRDefault="00552EEE" w:rsidP="00552EEE">
      <w:pPr>
        <w:pStyle w:val="Heading1"/>
      </w:pPr>
      <w:bookmarkStart w:id="1" w:name="_Toc100145559"/>
      <w:bookmarkStart w:id="2" w:name="_Toc104350686"/>
      <w:r>
        <w:lastRenderedPageBreak/>
        <w:t>The Launchpad – The Experience Platform</w:t>
      </w:r>
      <w:bookmarkEnd w:id="1"/>
      <w:bookmarkEnd w:id="2"/>
    </w:p>
    <w:p w14:paraId="03ACD08F" w14:textId="77777777" w:rsidR="00552EEE" w:rsidRDefault="00552EEE" w:rsidP="00552EEE">
      <w:pPr>
        <w:pStyle w:val="BodyText"/>
        <w:spacing w:before="12"/>
        <w:rPr>
          <w:sz w:val="27"/>
        </w:rPr>
      </w:pPr>
    </w:p>
    <w:p w14:paraId="17C9B1BA" w14:textId="77777777" w:rsidR="00552EEE" w:rsidRDefault="00552EEE" w:rsidP="00552EEE">
      <w:pPr>
        <w:spacing w:before="56"/>
        <w:ind w:left="140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Based on the access rights of your account and role, your launchpad may look different.</w:t>
      </w:r>
    </w:p>
    <w:p w14:paraId="2FB3F3C1" w14:textId="77777777" w:rsidR="00552EEE" w:rsidRDefault="00552EEE" w:rsidP="00552EEE">
      <w:pPr>
        <w:pStyle w:val="BodyText"/>
        <w:spacing w:before="6"/>
        <w:rPr>
          <w:i/>
          <w:sz w:val="19"/>
        </w:rPr>
      </w:pPr>
    </w:p>
    <w:p w14:paraId="259AFC05" w14:textId="77777777" w:rsidR="00552EEE" w:rsidRDefault="00552EEE" w:rsidP="00552EEE">
      <w:pPr>
        <w:pStyle w:val="ListParagraph"/>
        <w:widowControl w:val="0"/>
        <w:numPr>
          <w:ilvl w:val="0"/>
          <w:numId w:val="22"/>
        </w:numPr>
        <w:tabs>
          <w:tab w:val="left" w:pos="861"/>
        </w:tabs>
        <w:autoSpaceDE w:val="0"/>
        <w:autoSpaceDN w:val="0"/>
        <w:spacing w:after="0" w:line="240" w:lineRule="auto"/>
        <w:contextualSpacing w:val="0"/>
      </w:pPr>
      <w:r>
        <w:t>The Sitecore Launchpad is well organized in the following</w:t>
      </w:r>
      <w:r>
        <w:rPr>
          <w:spacing w:val="-15"/>
        </w:rPr>
        <w:t xml:space="preserve"> </w:t>
      </w:r>
      <w:r>
        <w:t>categories:</w:t>
      </w:r>
    </w:p>
    <w:p w14:paraId="45C31B8A" w14:textId="77777777" w:rsidR="00552EEE" w:rsidRDefault="00552EEE" w:rsidP="00552EEE">
      <w:pPr>
        <w:pStyle w:val="ListParagraph"/>
        <w:widowControl w:val="0"/>
        <w:numPr>
          <w:ilvl w:val="1"/>
          <w:numId w:val="22"/>
        </w:numPr>
        <w:tabs>
          <w:tab w:val="left" w:pos="1580"/>
          <w:tab w:val="left" w:pos="1581"/>
        </w:tabs>
        <w:autoSpaceDE w:val="0"/>
        <w:autoSpaceDN w:val="0"/>
        <w:spacing w:before="41" w:after="0" w:line="240" w:lineRule="auto"/>
        <w:contextualSpacing w:val="0"/>
      </w:pPr>
      <w:r>
        <w:t>Green – marketing and analytics</w:t>
      </w:r>
      <w:r>
        <w:rPr>
          <w:spacing w:val="-8"/>
        </w:rPr>
        <w:t xml:space="preserve"> </w:t>
      </w:r>
      <w:r>
        <w:t>tools</w:t>
      </w:r>
    </w:p>
    <w:p w14:paraId="69046129" w14:textId="77777777" w:rsidR="00552EEE" w:rsidRDefault="00552EEE" w:rsidP="00552EEE">
      <w:pPr>
        <w:pStyle w:val="ListParagraph"/>
        <w:widowControl w:val="0"/>
        <w:numPr>
          <w:ilvl w:val="1"/>
          <w:numId w:val="22"/>
        </w:numPr>
        <w:tabs>
          <w:tab w:val="left" w:pos="1580"/>
          <w:tab w:val="left" w:pos="1581"/>
        </w:tabs>
        <w:autoSpaceDE w:val="0"/>
        <w:autoSpaceDN w:val="0"/>
        <w:spacing w:before="39" w:after="0" w:line="240" w:lineRule="auto"/>
        <w:contextualSpacing w:val="0"/>
      </w:pPr>
      <w:r>
        <w:t>Red – content editing</w:t>
      </w:r>
      <w:r>
        <w:rPr>
          <w:spacing w:val="-7"/>
        </w:rPr>
        <w:t xml:space="preserve"> </w:t>
      </w:r>
      <w:r>
        <w:t>tools</w:t>
      </w:r>
    </w:p>
    <w:p w14:paraId="68104E8A" w14:textId="77777777" w:rsidR="00552EEE" w:rsidRDefault="00552EEE" w:rsidP="00552EEE">
      <w:pPr>
        <w:pStyle w:val="ListParagraph"/>
        <w:widowControl w:val="0"/>
        <w:numPr>
          <w:ilvl w:val="1"/>
          <w:numId w:val="22"/>
        </w:numPr>
        <w:tabs>
          <w:tab w:val="left" w:pos="1580"/>
          <w:tab w:val="left" w:pos="1581"/>
        </w:tabs>
        <w:autoSpaceDE w:val="0"/>
        <w:autoSpaceDN w:val="0"/>
        <w:spacing w:before="42" w:after="0" w:line="240" w:lineRule="auto"/>
        <w:contextualSpacing w:val="0"/>
      </w:pPr>
      <w:r>
        <w:t>Orange – tools to organize your digital assets and page</w:t>
      </w:r>
      <w:r>
        <w:rPr>
          <w:spacing w:val="-11"/>
        </w:rPr>
        <w:t xml:space="preserve"> </w:t>
      </w:r>
      <w:r>
        <w:t>workflows</w:t>
      </w:r>
    </w:p>
    <w:p w14:paraId="54A1EC82" w14:textId="77777777" w:rsidR="00552EEE" w:rsidRDefault="00552EEE" w:rsidP="00552EEE">
      <w:pPr>
        <w:pStyle w:val="ListParagraph"/>
        <w:widowControl w:val="0"/>
        <w:numPr>
          <w:ilvl w:val="1"/>
          <w:numId w:val="22"/>
        </w:numPr>
        <w:tabs>
          <w:tab w:val="left" w:pos="1580"/>
          <w:tab w:val="left" w:pos="1581"/>
        </w:tabs>
        <w:autoSpaceDE w:val="0"/>
        <w:autoSpaceDN w:val="0"/>
        <w:spacing w:before="41" w:after="0" w:line="240" w:lineRule="auto"/>
        <w:contextualSpacing w:val="0"/>
      </w:pPr>
      <w:r>
        <w:t>Black – recycle bin to retrieve your deleted</w:t>
      </w:r>
      <w:r>
        <w:rPr>
          <w:spacing w:val="-9"/>
        </w:rPr>
        <w:t xml:space="preserve"> </w:t>
      </w:r>
      <w:r>
        <w:t>items</w:t>
      </w:r>
    </w:p>
    <w:p w14:paraId="62FB120A" w14:textId="77777777" w:rsidR="00552EEE" w:rsidRDefault="00552EEE" w:rsidP="00552EEE">
      <w:pPr>
        <w:pStyle w:val="ListParagraph"/>
        <w:widowControl w:val="0"/>
        <w:numPr>
          <w:ilvl w:val="1"/>
          <w:numId w:val="22"/>
        </w:numPr>
        <w:tabs>
          <w:tab w:val="left" w:pos="1580"/>
          <w:tab w:val="left" w:pos="1581"/>
        </w:tabs>
        <w:autoSpaceDE w:val="0"/>
        <w:autoSpaceDN w:val="0"/>
        <w:spacing w:before="39" w:after="0" w:line="240" w:lineRule="auto"/>
        <w:contextualSpacing w:val="0"/>
      </w:pPr>
      <w:r>
        <w:t>Blue – account configuration, system steup and app</w:t>
      </w:r>
      <w:r>
        <w:rPr>
          <w:spacing w:val="-7"/>
        </w:rPr>
        <w:t xml:space="preserve"> </w:t>
      </w:r>
      <w:r>
        <w:t>installations</w:t>
      </w:r>
    </w:p>
    <w:p w14:paraId="54EFE92A" w14:textId="77777777" w:rsidR="00552EEE" w:rsidRDefault="00552EEE" w:rsidP="00552EEE">
      <w:pPr>
        <w:pStyle w:val="ListParagraph"/>
        <w:widowControl w:val="0"/>
        <w:numPr>
          <w:ilvl w:val="1"/>
          <w:numId w:val="22"/>
        </w:numPr>
        <w:tabs>
          <w:tab w:val="left" w:pos="1580"/>
          <w:tab w:val="left" w:pos="1581"/>
        </w:tabs>
        <w:autoSpaceDE w:val="0"/>
        <w:autoSpaceDN w:val="0"/>
        <w:spacing w:before="42" w:after="0" w:line="240" w:lineRule="auto"/>
        <w:contextualSpacing w:val="0"/>
      </w:pPr>
      <w:r>
        <w:t>Purple – user account</w:t>
      </w:r>
      <w:r>
        <w:rPr>
          <w:spacing w:val="-4"/>
        </w:rPr>
        <w:t xml:space="preserve"> </w:t>
      </w:r>
      <w:r>
        <w:t>settings</w:t>
      </w:r>
    </w:p>
    <w:p w14:paraId="12D0E0CE" w14:textId="77777777" w:rsidR="00552EEE" w:rsidRDefault="00552EEE" w:rsidP="00552EEE">
      <w:pPr>
        <w:pStyle w:val="BodyText"/>
        <w:rPr>
          <w:sz w:val="28"/>
        </w:rPr>
      </w:pPr>
    </w:p>
    <w:p w14:paraId="724CEB91" w14:textId="77777777" w:rsidR="00552EEE" w:rsidRDefault="00552EEE" w:rsidP="00552EEE">
      <w:pPr>
        <w:pStyle w:val="BodyText"/>
        <w:rPr>
          <w:sz w:val="28"/>
        </w:rPr>
      </w:pPr>
      <w:r w:rsidRPr="002D1096">
        <w:rPr>
          <w:noProof/>
          <w:sz w:val="24"/>
        </w:rPr>
        <w:drawing>
          <wp:inline distT="0" distB="0" distL="0" distR="0" wp14:anchorId="3EFD434E" wp14:editId="150BD7D0">
            <wp:extent cx="6121400" cy="35483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0461" w14:textId="77777777" w:rsidR="00552EEE" w:rsidRDefault="00552EEE" w:rsidP="00552EEE">
      <w:pPr>
        <w:pStyle w:val="BodyText"/>
        <w:rPr>
          <w:sz w:val="28"/>
        </w:rPr>
      </w:pPr>
    </w:p>
    <w:p w14:paraId="7812A386" w14:textId="77777777" w:rsidR="00552EEE" w:rsidRDefault="00552EEE" w:rsidP="00552EEE">
      <w:pPr>
        <w:pStyle w:val="ListParagraph"/>
        <w:widowControl w:val="0"/>
        <w:numPr>
          <w:ilvl w:val="0"/>
          <w:numId w:val="22"/>
        </w:numPr>
        <w:tabs>
          <w:tab w:val="left" w:pos="861"/>
        </w:tabs>
        <w:autoSpaceDE w:val="0"/>
        <w:autoSpaceDN w:val="0"/>
        <w:spacing w:after="0" w:line="240" w:lineRule="auto"/>
        <w:contextualSpacing w:val="0"/>
      </w:pPr>
      <w:r>
        <w:t>The contents of this document will focus</w:t>
      </w:r>
      <w:r>
        <w:rPr>
          <w:spacing w:val="-3"/>
        </w:rPr>
        <w:t xml:space="preserve"> </w:t>
      </w:r>
      <w:r>
        <w:t>on:</w:t>
      </w:r>
    </w:p>
    <w:p w14:paraId="7E1844E9" w14:textId="77777777" w:rsidR="00552EEE" w:rsidRDefault="00552EEE" w:rsidP="00552EEE">
      <w:pPr>
        <w:pStyle w:val="ListParagraph"/>
        <w:widowControl w:val="0"/>
        <w:numPr>
          <w:ilvl w:val="1"/>
          <w:numId w:val="22"/>
        </w:numPr>
        <w:tabs>
          <w:tab w:val="left" w:pos="1580"/>
          <w:tab w:val="left" w:pos="1581"/>
        </w:tabs>
        <w:autoSpaceDE w:val="0"/>
        <w:autoSpaceDN w:val="0"/>
        <w:spacing w:before="41" w:after="0" w:line="240" w:lineRule="auto"/>
        <w:contextualSpacing w:val="0"/>
      </w:pPr>
      <w:r w:rsidRPr="005C73BD">
        <w:rPr>
          <w:bCs/>
        </w:rPr>
        <w:t>How to</w:t>
      </w:r>
      <w:r>
        <w:rPr>
          <w:b/>
        </w:rPr>
        <w:t xml:space="preserve"> change your password</w:t>
      </w:r>
    </w:p>
    <w:p w14:paraId="04189AF4" w14:textId="77777777" w:rsidR="00552EEE" w:rsidRDefault="00552EEE" w:rsidP="00552EEE">
      <w:pPr>
        <w:pStyle w:val="ListParagraph"/>
        <w:widowControl w:val="0"/>
        <w:numPr>
          <w:ilvl w:val="1"/>
          <w:numId w:val="22"/>
        </w:numPr>
        <w:autoSpaceDE w:val="0"/>
        <w:autoSpaceDN w:val="0"/>
        <w:spacing w:after="0" w:line="240" w:lineRule="auto"/>
        <w:contextualSpacing w:val="0"/>
        <w:sectPr w:rsidR="00552EEE" w:rsidSect="00F4162C">
          <w:headerReference w:type="default" r:id="rId20"/>
          <w:footerReference w:type="default" r:id="rId21"/>
          <w:pgSz w:w="12240" w:h="15840"/>
          <w:pgMar w:top="2300" w:right="1320" w:bottom="760" w:left="1300" w:header="432" w:footer="569" w:gutter="0"/>
          <w:pgNumType w:start="3"/>
          <w:cols w:space="720"/>
          <w:docGrid w:linePitch="299"/>
        </w:sectPr>
      </w:pPr>
      <w:r w:rsidRPr="00D171D6">
        <w:rPr>
          <w:bCs/>
        </w:rPr>
        <w:t>How to</w:t>
      </w:r>
      <w:r w:rsidRPr="00D171D6">
        <w:rPr>
          <w:b/>
        </w:rPr>
        <w:t xml:space="preserve"> navigate the SXA framework </w:t>
      </w:r>
      <w:r w:rsidRPr="00D171D6">
        <w:rPr>
          <w:bCs/>
        </w:rPr>
        <w:t>and</w:t>
      </w:r>
      <w:r w:rsidRPr="00D171D6">
        <w:rPr>
          <w:b/>
        </w:rPr>
        <w:t xml:space="preserve"> edit your page’s front-end and backend content through the Experience Editor.</w:t>
      </w:r>
    </w:p>
    <w:p w14:paraId="14A9DEA2" w14:textId="23DEE01B" w:rsidR="00512D3C" w:rsidRDefault="00512D3C" w:rsidP="00512D3C">
      <w:pPr>
        <w:pStyle w:val="Heading1"/>
        <w:rPr>
          <w:rFonts w:ascii="Helvetica" w:hAnsi="Helvetica"/>
          <w:sz w:val="36"/>
        </w:rPr>
      </w:pPr>
      <w:bookmarkStart w:id="3" w:name="_Toc47698924"/>
      <w:r w:rsidRPr="00512D3C">
        <w:rPr>
          <w:rFonts w:ascii="Helvetica" w:hAnsi="Helvetica"/>
          <w:sz w:val="36"/>
        </w:rPr>
        <w:lastRenderedPageBreak/>
        <w:t>Navigating Around Your Content Tree</w:t>
      </w:r>
      <w:bookmarkEnd w:id="3"/>
    </w:p>
    <w:p w14:paraId="452C5F6E" w14:textId="3DE908AB" w:rsidR="00826F6A" w:rsidRDefault="00826F6A" w:rsidP="00826F6A">
      <w:pPr>
        <w:spacing w:before="46"/>
        <w:ind w:left="140"/>
        <w:rPr>
          <w:b/>
          <w:sz w:val="27"/>
        </w:rPr>
      </w:pPr>
      <w:r>
        <w:rPr>
          <w:b/>
          <w:color w:val="595955"/>
          <w:sz w:val="27"/>
        </w:rPr>
        <w:t xml:space="preserve">To Start Editing your </w:t>
      </w:r>
      <w:r>
        <w:rPr>
          <w:b/>
          <w:color w:val="595955"/>
          <w:sz w:val="27"/>
        </w:rPr>
        <w:t>Locations</w:t>
      </w:r>
      <w:r>
        <w:rPr>
          <w:b/>
          <w:color w:val="595955"/>
          <w:sz w:val="27"/>
        </w:rPr>
        <w:t>y</w:t>
      </w:r>
    </w:p>
    <w:p w14:paraId="5255CA43" w14:textId="77777777" w:rsidR="00826F6A" w:rsidRPr="005C73BD" w:rsidRDefault="00826F6A" w:rsidP="00826F6A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49" w:after="0"/>
        <w:ind w:right="618"/>
        <w:contextualSpacing w:val="0"/>
        <w:rPr>
          <w:b/>
        </w:rPr>
      </w:pPr>
      <w:r>
        <w:t xml:space="preserve">Select the </w:t>
      </w:r>
      <w:r w:rsidRPr="005C73BD">
        <w:rPr>
          <w:b/>
        </w:rPr>
        <w:t xml:space="preserve">Content Editor button. </w:t>
      </w:r>
    </w:p>
    <w:p w14:paraId="403D5B3C" w14:textId="77777777" w:rsidR="00826F6A" w:rsidRDefault="00826F6A" w:rsidP="00826F6A">
      <w:pPr>
        <w:pStyle w:val="ListParagraph"/>
        <w:widowControl w:val="0"/>
        <w:numPr>
          <w:ilvl w:val="1"/>
          <w:numId w:val="23"/>
        </w:numPr>
        <w:autoSpaceDE w:val="0"/>
        <w:autoSpaceDN w:val="0"/>
        <w:spacing w:before="49" w:after="0"/>
        <w:ind w:right="618"/>
        <w:contextualSpacing w:val="0"/>
      </w:pPr>
      <w:r>
        <w:t xml:space="preserve">To start editing from the backend select the </w:t>
      </w:r>
      <w:r>
        <w:rPr>
          <w:b/>
          <w:bCs/>
        </w:rPr>
        <w:t xml:space="preserve">Content Editor </w:t>
      </w:r>
      <w:r>
        <w:t>button</w:t>
      </w:r>
    </w:p>
    <w:p w14:paraId="0CE1E00C" w14:textId="77777777" w:rsidR="00826F6A" w:rsidRPr="005C73BD" w:rsidRDefault="00826F6A" w:rsidP="00826F6A">
      <w:pPr>
        <w:spacing w:before="49"/>
        <w:ind w:left="499" w:right="618"/>
      </w:pPr>
      <w:r w:rsidRPr="00A712A8">
        <w:rPr>
          <w:noProof/>
          <w:sz w:val="13"/>
        </w:rPr>
        <w:drawing>
          <wp:inline distT="0" distB="0" distL="0" distR="0" wp14:anchorId="60D3F092" wp14:editId="4E8794DC">
            <wp:extent cx="4038600" cy="99931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6071" cy="10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D844" w14:textId="016E29AE" w:rsidR="00826F6A" w:rsidRDefault="00826F6A" w:rsidP="00826F6A">
      <w:pPr>
        <w:pStyle w:val="ListParagraph"/>
        <w:widowControl w:val="0"/>
        <w:numPr>
          <w:ilvl w:val="0"/>
          <w:numId w:val="23"/>
        </w:numPr>
        <w:tabs>
          <w:tab w:val="left" w:pos="861"/>
        </w:tabs>
        <w:autoSpaceDE w:val="0"/>
        <w:autoSpaceDN w:val="0"/>
        <w:spacing w:before="49" w:after="4" w:line="240" w:lineRule="auto"/>
        <w:contextualSpacing w:val="0"/>
      </w:pPr>
      <w:r>
        <w:t>The Content Tree contains all your website’s pages, items, and</w:t>
      </w:r>
      <w:r>
        <w:rPr>
          <w:spacing w:val="-16"/>
        </w:rPr>
        <w:t xml:space="preserve"> </w:t>
      </w:r>
      <w:r>
        <w:t xml:space="preserve">modules (including </w:t>
      </w:r>
      <w:r>
        <w:t>Locations</w:t>
      </w:r>
      <w:r>
        <w:t>).</w:t>
      </w:r>
    </w:p>
    <w:p w14:paraId="14E1937B" w14:textId="54CE7532" w:rsidR="00826F6A" w:rsidRDefault="00826F6A" w:rsidP="00826F6A">
      <w:pPr>
        <w:pStyle w:val="ListParagraph"/>
        <w:widowControl w:val="0"/>
        <w:numPr>
          <w:ilvl w:val="1"/>
          <w:numId w:val="23"/>
        </w:numPr>
        <w:tabs>
          <w:tab w:val="left" w:pos="861"/>
        </w:tabs>
        <w:autoSpaceDE w:val="0"/>
        <w:autoSpaceDN w:val="0"/>
        <w:spacing w:before="49" w:after="4" w:line="240" w:lineRule="auto"/>
        <w:contextualSpacing w:val="0"/>
      </w:pPr>
      <w:r>
        <w:t xml:space="preserve">Note: The </w:t>
      </w:r>
      <w:r>
        <w:t>Location items</w:t>
      </w:r>
      <w:r>
        <w:t xml:space="preserve"> are found under the HFHS &gt; HenryFord &gt; Home &gt; </w:t>
      </w:r>
      <w:r>
        <w:t>Locations</w:t>
      </w:r>
      <w:r>
        <w:t xml:space="preserve"> node.</w:t>
      </w:r>
    </w:p>
    <w:p w14:paraId="0F72D7E2" w14:textId="2A7E26DF" w:rsidR="00A96DEB" w:rsidRDefault="00A96DEB" w:rsidP="00A96DEB">
      <w:pPr>
        <w:pStyle w:val="ListParagraph"/>
        <w:widowControl w:val="0"/>
        <w:numPr>
          <w:ilvl w:val="2"/>
          <w:numId w:val="23"/>
        </w:numPr>
        <w:tabs>
          <w:tab w:val="left" w:pos="861"/>
        </w:tabs>
        <w:autoSpaceDE w:val="0"/>
        <w:autoSpaceDN w:val="0"/>
        <w:spacing w:before="49" w:after="4" w:line="240" w:lineRule="auto"/>
        <w:contextualSpacing w:val="0"/>
      </w:pPr>
      <w:r>
        <w:t>You will need to scroll down to find the Locations node.</w:t>
      </w:r>
    </w:p>
    <w:p w14:paraId="2CE382F1" w14:textId="77777777" w:rsidR="00826F6A" w:rsidRDefault="00826F6A" w:rsidP="00826F6A">
      <w:pPr>
        <w:pStyle w:val="ListParagraph"/>
        <w:widowControl w:val="0"/>
        <w:numPr>
          <w:ilvl w:val="1"/>
          <w:numId w:val="23"/>
        </w:numPr>
        <w:tabs>
          <w:tab w:val="left" w:pos="861"/>
        </w:tabs>
        <w:autoSpaceDE w:val="0"/>
        <w:autoSpaceDN w:val="0"/>
        <w:spacing w:before="49" w:after="4" w:line="240" w:lineRule="auto"/>
        <w:contextualSpacing w:val="0"/>
      </w:pPr>
      <w:r>
        <w:t xml:space="preserve">Setup your Content Editor with the appropriate settings and menus by opening the </w:t>
      </w:r>
      <w:r w:rsidRPr="00FC2996">
        <w:rPr>
          <w:b/>
          <w:bCs/>
        </w:rPr>
        <w:t>View</w:t>
      </w:r>
      <w:r>
        <w:t xml:space="preserve"> ribbon and having the following checkboxes checked:</w:t>
      </w:r>
    </w:p>
    <w:p w14:paraId="2F23264D" w14:textId="77777777" w:rsidR="00826F6A" w:rsidRDefault="00826F6A" w:rsidP="00826F6A">
      <w:pPr>
        <w:pStyle w:val="ListParagraph"/>
        <w:widowControl w:val="0"/>
        <w:numPr>
          <w:ilvl w:val="2"/>
          <w:numId w:val="23"/>
        </w:numPr>
        <w:tabs>
          <w:tab w:val="left" w:pos="861"/>
        </w:tabs>
        <w:autoSpaceDE w:val="0"/>
        <w:autoSpaceDN w:val="0"/>
        <w:spacing w:before="49" w:after="4" w:line="240" w:lineRule="auto"/>
        <w:contextualSpacing w:val="0"/>
      </w:pPr>
      <w:r>
        <w:t>Content Tree (checked by default)</w:t>
      </w:r>
    </w:p>
    <w:p w14:paraId="72812E23" w14:textId="59C36F1B" w:rsidR="00826F6A" w:rsidRDefault="00826F6A" w:rsidP="00826F6A">
      <w:pPr>
        <w:pStyle w:val="ListParagraph"/>
        <w:widowControl w:val="0"/>
        <w:numPr>
          <w:ilvl w:val="2"/>
          <w:numId w:val="23"/>
        </w:numPr>
        <w:tabs>
          <w:tab w:val="left" w:pos="861"/>
        </w:tabs>
        <w:autoSpaceDE w:val="0"/>
        <w:autoSpaceDN w:val="0"/>
        <w:spacing w:before="49" w:after="4" w:line="240" w:lineRule="auto"/>
        <w:contextualSpacing w:val="0"/>
      </w:pPr>
      <w:r>
        <w:t>Entire Tree</w:t>
      </w:r>
      <w:r>
        <w:br/>
      </w:r>
      <w:r w:rsidRPr="00826F6A">
        <w:drawing>
          <wp:inline distT="0" distB="0" distL="0" distR="0" wp14:anchorId="398A40BE" wp14:editId="25F54375">
            <wp:extent cx="2118383" cy="25336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6570" cy="254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352A" w14:textId="2F1124FB" w:rsidR="00826F6A" w:rsidRPr="00826F6A" w:rsidRDefault="00A96DEB" w:rsidP="00826F6A">
      <w:pPr>
        <w:jc w:val="center"/>
      </w:pPr>
      <w:r w:rsidRPr="00A96DEB">
        <w:drawing>
          <wp:inline distT="0" distB="0" distL="0" distR="0" wp14:anchorId="3FC46DA7" wp14:editId="5EC8B4D7">
            <wp:extent cx="2419350" cy="109133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4226" cy="109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C244" w14:textId="77777777" w:rsidR="00512D3C" w:rsidRPr="00512D3C" w:rsidRDefault="00512D3C" w:rsidP="00512D3C">
      <w:pPr>
        <w:pStyle w:val="Heading1"/>
        <w:rPr>
          <w:rFonts w:ascii="Helvetica" w:hAnsi="Helvetica"/>
          <w:sz w:val="36"/>
        </w:rPr>
      </w:pPr>
      <w:bookmarkStart w:id="4" w:name="_Toc47698926"/>
      <w:r w:rsidRPr="00512D3C">
        <w:rPr>
          <w:rFonts w:ascii="Helvetica" w:hAnsi="Helvetica"/>
          <w:sz w:val="36"/>
        </w:rPr>
        <w:lastRenderedPageBreak/>
        <w:t>Adding a New Location Profile</w:t>
      </w:r>
      <w:bookmarkEnd w:id="4"/>
    </w:p>
    <w:p w14:paraId="7DFD0A53" w14:textId="77777777" w:rsidR="00212F22" w:rsidRDefault="00212F22" w:rsidP="00512D3C">
      <w:pPr>
        <w:pStyle w:val="ListParagraph"/>
        <w:numPr>
          <w:ilvl w:val="0"/>
          <w:numId w:val="6"/>
        </w:numPr>
      </w:pPr>
      <w:r>
        <w:t xml:space="preserve">Determine which type of location page you need </w:t>
      </w:r>
    </w:p>
    <w:p w14:paraId="24C5CBDF" w14:textId="77777777" w:rsidR="00212F22" w:rsidRDefault="00212F22" w:rsidP="00212F22">
      <w:pPr>
        <w:pStyle w:val="ListParagraph"/>
        <w:numPr>
          <w:ilvl w:val="1"/>
          <w:numId w:val="6"/>
        </w:numPr>
      </w:pPr>
      <w:r w:rsidRPr="00212F22">
        <w:rPr>
          <w:b/>
          <w:bCs/>
        </w:rPr>
        <w:t>Building page</w:t>
      </w:r>
      <w:r>
        <w:t xml:space="preserve"> represents a specific location and all the services and amenities available. </w:t>
      </w:r>
    </w:p>
    <w:p w14:paraId="1D0A084D" w14:textId="77777777" w:rsidR="00212F22" w:rsidRDefault="00212F22" w:rsidP="00212F22">
      <w:pPr>
        <w:pStyle w:val="ListParagraph"/>
        <w:numPr>
          <w:ilvl w:val="2"/>
          <w:numId w:val="6"/>
        </w:numPr>
      </w:pPr>
      <w:r>
        <w:t xml:space="preserve">Use: For all physical building where HFHS services are offered (Hospital, Medical/Health Center). Find a doctor location links and directory management will link to these pages </w:t>
      </w:r>
    </w:p>
    <w:p w14:paraId="1D4BE684" w14:textId="77777777" w:rsidR="00212F22" w:rsidRDefault="00212F22" w:rsidP="00212F22">
      <w:pPr>
        <w:pStyle w:val="ListParagraph"/>
        <w:numPr>
          <w:ilvl w:val="2"/>
          <w:numId w:val="6"/>
        </w:numPr>
      </w:pPr>
      <w:r>
        <w:t>Example: Henry Ford Allegiance Health Center – Mason</w:t>
      </w:r>
    </w:p>
    <w:p w14:paraId="2037AF1A" w14:textId="77777777" w:rsidR="00212F22" w:rsidRDefault="00212F22" w:rsidP="00212F22">
      <w:pPr>
        <w:pStyle w:val="ListParagraph"/>
        <w:numPr>
          <w:ilvl w:val="2"/>
          <w:numId w:val="6"/>
        </w:numPr>
      </w:pPr>
      <w:r>
        <w:t xml:space="preserve">Rules: </w:t>
      </w:r>
    </w:p>
    <w:p w14:paraId="327CD797" w14:textId="77777777" w:rsidR="00212F22" w:rsidRDefault="00212F22" w:rsidP="00212F22">
      <w:pPr>
        <w:pStyle w:val="ListParagraph"/>
        <w:numPr>
          <w:ilvl w:val="3"/>
          <w:numId w:val="6"/>
        </w:numPr>
      </w:pPr>
      <w:r>
        <w:t xml:space="preserve">List all HFHS owned and leased buildings </w:t>
      </w:r>
    </w:p>
    <w:p w14:paraId="5D1A98CD" w14:textId="77777777" w:rsidR="00212F22" w:rsidRDefault="00212F22" w:rsidP="00212F22">
      <w:pPr>
        <w:pStyle w:val="ListParagraph"/>
        <w:numPr>
          <w:ilvl w:val="3"/>
          <w:numId w:val="6"/>
        </w:numPr>
      </w:pPr>
      <w:r>
        <w:t xml:space="preserve">Main building page will include links to the Service-Location pages associated with that building </w:t>
      </w:r>
    </w:p>
    <w:p w14:paraId="499AB91C" w14:textId="5300B488" w:rsidR="00212F22" w:rsidRDefault="00212F22" w:rsidP="00212F22">
      <w:pPr>
        <w:pStyle w:val="ListParagraph"/>
        <w:numPr>
          <w:ilvl w:val="3"/>
          <w:numId w:val="6"/>
        </w:numPr>
      </w:pPr>
      <w:r>
        <w:t>Large sites with centralized scheduling will only have a building page</w:t>
      </w:r>
    </w:p>
    <w:p w14:paraId="45FCF107" w14:textId="77777777" w:rsidR="00212F22" w:rsidRDefault="00212F22" w:rsidP="00212F22">
      <w:pPr>
        <w:pStyle w:val="ListParagraph"/>
        <w:numPr>
          <w:ilvl w:val="3"/>
          <w:numId w:val="6"/>
        </w:numPr>
      </w:pPr>
      <w:r>
        <w:t xml:space="preserve">3 or more practices in a building - create building page </w:t>
      </w:r>
    </w:p>
    <w:p w14:paraId="7BF73846" w14:textId="77777777" w:rsidR="00212F22" w:rsidRDefault="00212F22" w:rsidP="00212F22">
      <w:pPr>
        <w:pStyle w:val="ListParagraph"/>
        <w:numPr>
          <w:ilvl w:val="3"/>
          <w:numId w:val="6"/>
        </w:numPr>
      </w:pPr>
      <w:r>
        <w:t xml:space="preserve">If HF occupies a majority of the building with 2 or more practices - then create a building page </w:t>
      </w:r>
    </w:p>
    <w:p w14:paraId="1A9C6D45" w14:textId="473D28CB" w:rsidR="00212F22" w:rsidRDefault="00212F22" w:rsidP="00212F22">
      <w:pPr>
        <w:pStyle w:val="ListParagraph"/>
        <w:numPr>
          <w:ilvl w:val="3"/>
          <w:numId w:val="6"/>
        </w:numPr>
      </w:pPr>
      <w:r>
        <w:t xml:space="preserve">If only primary care and diagnostic center occupy the building then build two pages (primary care page contains the LocID and appears in appt form, no Service-Location page) </w:t>
      </w:r>
    </w:p>
    <w:p w14:paraId="2CAB3986" w14:textId="77777777" w:rsidR="00212F22" w:rsidRDefault="00212F22" w:rsidP="00212F22">
      <w:pPr>
        <w:pStyle w:val="ListParagraph"/>
        <w:numPr>
          <w:ilvl w:val="1"/>
          <w:numId w:val="6"/>
        </w:numPr>
      </w:pPr>
      <w:r w:rsidRPr="00212F22">
        <w:rPr>
          <w:b/>
          <w:bCs/>
        </w:rPr>
        <w:t>Service-Location page</w:t>
      </w:r>
      <w:r>
        <w:t xml:space="preserve"> is a page that represents a specific service line or system clinical department within a larger building. </w:t>
      </w:r>
    </w:p>
    <w:p w14:paraId="132CD868" w14:textId="77777777" w:rsidR="00212F22" w:rsidRDefault="00212F22" w:rsidP="00212F22">
      <w:pPr>
        <w:pStyle w:val="ListParagraph"/>
        <w:numPr>
          <w:ilvl w:val="2"/>
          <w:numId w:val="6"/>
        </w:numPr>
      </w:pPr>
      <w:r>
        <w:t xml:space="preserve">Use: When services and/or system clinical departments, located within a larger building, have unique contact info, operating hours and scheduling procedures. </w:t>
      </w:r>
    </w:p>
    <w:p w14:paraId="116C57B8" w14:textId="77777777" w:rsidR="00212F22" w:rsidRDefault="00212F22" w:rsidP="00212F22">
      <w:pPr>
        <w:pStyle w:val="ListParagraph"/>
        <w:numPr>
          <w:ilvl w:val="2"/>
          <w:numId w:val="6"/>
        </w:numPr>
      </w:pPr>
      <w:r>
        <w:t xml:space="preserve">Example: Henry Ford Allegiance Family Medicine – Mason </w:t>
      </w:r>
    </w:p>
    <w:p w14:paraId="62029ABC" w14:textId="77777777" w:rsidR="00212F22" w:rsidRDefault="00212F22" w:rsidP="00212F22">
      <w:pPr>
        <w:pStyle w:val="ListParagraph"/>
        <w:numPr>
          <w:ilvl w:val="2"/>
          <w:numId w:val="6"/>
        </w:numPr>
      </w:pPr>
      <w:r>
        <w:t xml:space="preserve">Rules: </w:t>
      </w:r>
    </w:p>
    <w:p w14:paraId="0E7A5067" w14:textId="77777777" w:rsidR="00212F22" w:rsidRDefault="00212F22" w:rsidP="00212F22">
      <w:pPr>
        <w:pStyle w:val="ListParagraph"/>
        <w:numPr>
          <w:ilvl w:val="3"/>
          <w:numId w:val="6"/>
        </w:numPr>
      </w:pPr>
      <w:r>
        <w:t xml:space="preserve">For large sites with decentralized scheduling the individual, employed practices will be listed separately as Location-Service pages under the Building page </w:t>
      </w:r>
    </w:p>
    <w:p w14:paraId="2426894B" w14:textId="0D659E65" w:rsidR="00212F22" w:rsidRDefault="00212F22" w:rsidP="00212F22">
      <w:pPr>
        <w:pStyle w:val="ListParagraph"/>
        <w:numPr>
          <w:ilvl w:val="3"/>
          <w:numId w:val="6"/>
        </w:numPr>
      </w:pPr>
      <w:r>
        <w:t xml:space="preserve">Ancillary Services at each building will have Service-Location page if their contact information and hours differ from Building. </w:t>
      </w:r>
    </w:p>
    <w:p w14:paraId="18395ED9" w14:textId="77777777" w:rsidR="00212F22" w:rsidRDefault="00212F22" w:rsidP="00212F22">
      <w:pPr>
        <w:pStyle w:val="ListParagraph"/>
        <w:numPr>
          <w:ilvl w:val="1"/>
          <w:numId w:val="6"/>
        </w:numPr>
      </w:pPr>
      <w:r w:rsidRPr="00212F22">
        <w:rPr>
          <w:b/>
          <w:bCs/>
        </w:rPr>
        <w:t>Custom Location</w:t>
      </w:r>
      <w:r>
        <w:t xml:space="preserve"> Landing Pages (Hospitals)</w:t>
      </w:r>
    </w:p>
    <w:p w14:paraId="5554655F" w14:textId="30203593" w:rsidR="00512D3C" w:rsidRDefault="00512D3C" w:rsidP="00212F22">
      <w:pPr>
        <w:pStyle w:val="ListParagraph"/>
        <w:numPr>
          <w:ilvl w:val="0"/>
          <w:numId w:val="6"/>
        </w:numPr>
      </w:pPr>
      <w:r>
        <w:t>To add a new location profile, do one of the following:</w:t>
      </w:r>
    </w:p>
    <w:p w14:paraId="21C1CFF8" w14:textId="77777777" w:rsidR="00512D3C" w:rsidRDefault="00512D3C" w:rsidP="00512D3C">
      <w:pPr>
        <w:pStyle w:val="ListParagraph"/>
        <w:numPr>
          <w:ilvl w:val="1"/>
          <w:numId w:val="6"/>
        </w:numPr>
      </w:pPr>
      <w:r>
        <w:t xml:space="preserve">Right-click the </w:t>
      </w:r>
      <w:r>
        <w:rPr>
          <w:b/>
        </w:rPr>
        <w:t>Locations</w:t>
      </w:r>
      <w:r>
        <w:t xml:space="preserve"> item, select </w:t>
      </w:r>
      <w:r>
        <w:rPr>
          <w:b/>
        </w:rPr>
        <w:t>Insert</w:t>
      </w:r>
      <w:r>
        <w:t xml:space="preserve">, and then </w:t>
      </w:r>
      <w:r>
        <w:rPr>
          <w:b/>
        </w:rPr>
        <w:t>Location</w:t>
      </w:r>
      <w:r>
        <w:t xml:space="preserve"> (red).</w:t>
      </w:r>
    </w:p>
    <w:p w14:paraId="23542A7F" w14:textId="77777777" w:rsidR="00512D3C" w:rsidRDefault="00512D3C" w:rsidP="00512D3C">
      <w:pPr>
        <w:pStyle w:val="ListParagraph"/>
        <w:numPr>
          <w:ilvl w:val="1"/>
          <w:numId w:val="6"/>
        </w:numPr>
      </w:pPr>
      <w:r>
        <w:t xml:space="preserve">Go to the </w:t>
      </w:r>
      <w:r>
        <w:rPr>
          <w:b/>
        </w:rPr>
        <w:t>Home</w:t>
      </w:r>
      <w:r>
        <w:t xml:space="preserve"> ribbon and then select </w:t>
      </w:r>
      <w:r>
        <w:rPr>
          <w:b/>
        </w:rPr>
        <w:t>Location</w:t>
      </w:r>
      <w:r>
        <w:t xml:space="preserve"> from the </w:t>
      </w:r>
      <w:r>
        <w:rPr>
          <w:b/>
        </w:rPr>
        <w:t xml:space="preserve">Insert </w:t>
      </w:r>
      <w:r>
        <w:t xml:space="preserve">section (orange). </w:t>
      </w:r>
    </w:p>
    <w:p w14:paraId="6EEF15F6" w14:textId="0005CDBA" w:rsidR="00512D3C" w:rsidRDefault="00A96DEB" w:rsidP="00512D3C">
      <w:pPr>
        <w:ind w:left="360"/>
      </w:pPr>
      <w:r w:rsidRPr="00A96DEB">
        <w:lastRenderedPageBreak/>
        <w:drawing>
          <wp:inline distT="0" distB="0" distL="0" distR="0" wp14:anchorId="79B21988" wp14:editId="408A62C1">
            <wp:extent cx="4562475" cy="41148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77AD" w14:textId="77777777" w:rsidR="00512D3C" w:rsidRDefault="00512D3C" w:rsidP="00512D3C">
      <w:pPr>
        <w:pStyle w:val="ListParagraph"/>
        <w:numPr>
          <w:ilvl w:val="0"/>
          <w:numId w:val="6"/>
        </w:numPr>
      </w:pPr>
      <w:r>
        <w:t xml:space="preserve">Name your locations profile item when prompted and then click </w:t>
      </w:r>
      <w:r>
        <w:rPr>
          <w:b/>
        </w:rPr>
        <w:t>OK</w:t>
      </w:r>
      <w:r>
        <w:t xml:space="preserve">. </w:t>
      </w:r>
      <w:r>
        <w:br/>
      </w:r>
      <w:r>
        <w:rPr>
          <w:b/>
          <w:i/>
        </w:rPr>
        <w:t>Note</w:t>
      </w:r>
      <w:r>
        <w:rPr>
          <w:i/>
        </w:rPr>
        <w:t>: the name added here will become this location profile page’s URL.</w:t>
      </w:r>
    </w:p>
    <w:p w14:paraId="293E04AF" w14:textId="7F25793C" w:rsidR="00512D3C" w:rsidRDefault="00512D3C" w:rsidP="00512D3C">
      <w:pPr>
        <w:pStyle w:val="ListParagraph"/>
        <w:ind w:left="450"/>
        <w:rPr>
          <w:rFonts w:eastAsia="Calibri"/>
          <w:color w:val="0074A2"/>
          <w:spacing w:val="5"/>
          <w:kern w:val="28"/>
          <w:sz w:val="44"/>
          <w:szCs w:val="44"/>
        </w:rPr>
      </w:pPr>
      <w:r>
        <w:rPr>
          <w:i/>
          <w:noProof/>
        </w:rPr>
        <w:drawing>
          <wp:inline distT="0" distB="0" distL="0" distR="0" wp14:anchorId="7E491B5A" wp14:editId="227BB6ED">
            <wp:extent cx="3048000" cy="17716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rFonts w:eastAsia="Calibri"/>
        </w:rPr>
        <w:br w:type="page"/>
      </w:r>
    </w:p>
    <w:p w14:paraId="642A3C06" w14:textId="77777777" w:rsidR="00512D3C" w:rsidRPr="00512D3C" w:rsidRDefault="00512D3C" w:rsidP="00512D3C">
      <w:pPr>
        <w:pStyle w:val="Heading1"/>
        <w:rPr>
          <w:rFonts w:ascii="Helvetica" w:hAnsi="Helvetica"/>
          <w:sz w:val="36"/>
        </w:rPr>
      </w:pPr>
      <w:bookmarkStart w:id="5" w:name="_Toc47698928"/>
      <w:r w:rsidRPr="00B420DB">
        <w:rPr>
          <w:rFonts w:ascii="Helvetica" w:hAnsi="Helvetica"/>
          <w:sz w:val="36"/>
        </w:rPr>
        <w:lastRenderedPageBreak/>
        <w:t>Location Profile Data</w:t>
      </w:r>
      <w:bookmarkEnd w:id="5"/>
    </w:p>
    <w:p w14:paraId="434D9AA1" w14:textId="77777777" w:rsidR="00512D3C" w:rsidRDefault="00512D3C" w:rsidP="00512D3C">
      <w:pPr>
        <w:pStyle w:val="ListParagraph"/>
        <w:numPr>
          <w:ilvl w:val="0"/>
          <w:numId w:val="8"/>
        </w:numPr>
        <w:rPr>
          <w:rFonts w:eastAsia="Calibri"/>
        </w:rPr>
      </w:pPr>
      <w:r>
        <w:rPr>
          <w:rFonts w:eastAsia="Calibri"/>
          <w:b/>
        </w:rPr>
        <w:t>Page Data</w:t>
      </w:r>
      <w:r>
        <w:rPr>
          <w:rFonts w:eastAsia="Calibri"/>
        </w:rPr>
        <w:t xml:space="preserve"> fields:</w:t>
      </w:r>
    </w:p>
    <w:p w14:paraId="1331F446" w14:textId="77777777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  <w:rPr>
          <w:rFonts w:eastAsia="Calibri"/>
        </w:rPr>
      </w:pPr>
      <w:r>
        <w:rPr>
          <w:rFonts w:eastAsia="Calibri"/>
          <w:b/>
        </w:rPr>
        <w:t xml:space="preserve">Headline </w:t>
      </w:r>
      <w:r>
        <w:rPr>
          <w:rFonts w:eastAsia="Calibri"/>
        </w:rPr>
        <w:t>(Red) – this is the main header &lt;h1&gt; or title of your page; click inside the field to start editing.</w:t>
      </w:r>
    </w:p>
    <w:p w14:paraId="7E74D67A" w14:textId="77777777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  <w:rPr>
          <w:rFonts w:eastAsia="Calibri"/>
        </w:rPr>
      </w:pPr>
      <w:r>
        <w:rPr>
          <w:rFonts w:eastAsia="Calibri"/>
          <w:b/>
        </w:rPr>
        <w:t xml:space="preserve">Introduction </w:t>
      </w:r>
      <w:r>
        <w:rPr>
          <w:rFonts w:eastAsia="Calibri"/>
        </w:rPr>
        <w:t xml:space="preserve">(Orange) – this is a teaser or snippet of your copy for your website’s Site Search only and it will not display on the web page; click </w:t>
      </w:r>
      <w:r>
        <w:rPr>
          <w:rFonts w:eastAsia="Calibri"/>
          <w:b/>
        </w:rPr>
        <w:t xml:space="preserve">Show Editor </w:t>
      </w:r>
      <w:r>
        <w:rPr>
          <w:rFonts w:eastAsia="Calibri"/>
        </w:rPr>
        <w:t>on top of the field to open up the Rich Text Editor to edit or enter text.</w:t>
      </w:r>
    </w:p>
    <w:p w14:paraId="6354F73C" w14:textId="77777777" w:rsidR="00512D3C" w:rsidRDefault="00512D3C" w:rsidP="00512D3C">
      <w:pPr>
        <w:pStyle w:val="ListParagraph"/>
        <w:spacing w:after="0" w:line="240" w:lineRule="auto"/>
        <w:ind w:left="1440"/>
        <w:rPr>
          <w:rFonts w:eastAsia="Calibri"/>
        </w:rPr>
      </w:pPr>
      <w:r>
        <w:rPr>
          <w:rFonts w:eastAsia="Calibri"/>
          <w:b/>
          <w:i/>
        </w:rPr>
        <w:t>Note</w:t>
      </w:r>
      <w:r>
        <w:rPr>
          <w:rFonts w:eastAsia="Calibri"/>
          <w:i/>
        </w:rPr>
        <w:t>: if this field is left empty, the system will automatically use the first 150 characters of your content copy</w:t>
      </w:r>
    </w:p>
    <w:p w14:paraId="4D9DAECF" w14:textId="77777777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  <w:rPr>
          <w:rFonts w:eastAsia="Calibri"/>
        </w:rPr>
      </w:pPr>
      <w:r>
        <w:rPr>
          <w:rFonts w:eastAsia="Calibri"/>
          <w:b/>
        </w:rPr>
        <w:t xml:space="preserve">Content Copy </w:t>
      </w:r>
      <w:r>
        <w:rPr>
          <w:rFonts w:eastAsia="Calibri"/>
        </w:rPr>
        <w:t xml:space="preserve">(Green) – this is the copy/location information of your page; click </w:t>
      </w:r>
      <w:r>
        <w:rPr>
          <w:rFonts w:eastAsia="Calibri"/>
          <w:b/>
        </w:rPr>
        <w:t xml:space="preserve">Show Editor </w:t>
      </w:r>
      <w:r>
        <w:rPr>
          <w:rFonts w:eastAsia="Calibri"/>
        </w:rPr>
        <w:t>on top of the field to open up the Rich Text Editor to edit or enter text.</w:t>
      </w:r>
      <w:r>
        <w:rPr>
          <w:rFonts w:eastAsia="Calibri"/>
        </w:rPr>
        <w:br/>
      </w:r>
      <w:r>
        <w:rPr>
          <w:rFonts w:eastAsia="Calibri"/>
          <w:b/>
          <w:i/>
        </w:rPr>
        <w:t xml:space="preserve">Note: </w:t>
      </w:r>
      <w:r>
        <w:rPr>
          <w:rFonts w:eastAsia="Calibri"/>
          <w:i/>
        </w:rPr>
        <w:t xml:space="preserve">for more information on how to use the Rich Text Editor, please refer to your </w:t>
      </w:r>
      <w:r>
        <w:rPr>
          <w:rFonts w:eastAsia="Calibri"/>
          <w:i/>
        </w:rPr>
        <w:br/>
      </w:r>
      <w:r>
        <w:rPr>
          <w:rFonts w:eastAsia="Calibri"/>
          <w:b/>
          <w:i/>
        </w:rPr>
        <w:t>101: Beginning Basics and Fundamentals of Sitecore 8</w:t>
      </w:r>
      <w:r>
        <w:rPr>
          <w:rFonts w:eastAsia="Calibri"/>
          <w:i/>
        </w:rPr>
        <w:t xml:space="preserve"> document.</w:t>
      </w:r>
    </w:p>
    <w:p w14:paraId="35481843" w14:textId="77777777" w:rsidR="00512D3C" w:rsidRDefault="00512D3C" w:rsidP="00512D3C">
      <w:pPr>
        <w:pStyle w:val="ListParagraph"/>
        <w:spacing w:after="0" w:line="240" w:lineRule="auto"/>
        <w:ind w:left="1440"/>
        <w:rPr>
          <w:rFonts w:eastAsia="Calibri"/>
        </w:rPr>
      </w:pPr>
    </w:p>
    <w:p w14:paraId="29D78CBF" w14:textId="31B3F4F3" w:rsidR="00512D3C" w:rsidRDefault="00512D3C" w:rsidP="00512D3C">
      <w:pPr>
        <w:spacing w:after="0" w:line="240" w:lineRule="auto"/>
        <w:ind w:left="360"/>
        <w:rPr>
          <w:rFonts w:eastAsia="Calibri" w:cs="Calibri"/>
        </w:rPr>
      </w:pPr>
      <w:r>
        <w:rPr>
          <w:rFonts w:eastAsia="Calibri" w:cs="Calibri"/>
          <w:noProof/>
        </w:rPr>
        <w:drawing>
          <wp:inline distT="0" distB="0" distL="0" distR="0" wp14:anchorId="4A70371A" wp14:editId="3D744CD2">
            <wp:extent cx="6029325" cy="44100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F3D06" w14:textId="77777777" w:rsidR="00512D3C" w:rsidRDefault="00512D3C" w:rsidP="00512D3C">
      <w:pPr>
        <w:rPr>
          <w:noProof/>
          <w:lang w:eastAsia="ko-KR"/>
        </w:rPr>
      </w:pPr>
    </w:p>
    <w:p w14:paraId="0E14ED85" w14:textId="43F0AC50" w:rsidR="00512D3C" w:rsidRDefault="00512D3C" w:rsidP="00512D3C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</w:rPr>
      </w:pPr>
      <w:r>
        <w:rPr>
          <w:rFonts w:eastAsia="Calibri"/>
        </w:rPr>
        <w:lastRenderedPageBreak/>
        <w:t xml:space="preserve">From the </w:t>
      </w:r>
      <w:r>
        <w:rPr>
          <w:rFonts w:eastAsia="Calibri"/>
          <w:b/>
        </w:rPr>
        <w:t xml:space="preserve">Tagging </w:t>
      </w:r>
      <w:r>
        <w:rPr>
          <w:rFonts w:eastAsia="Calibri"/>
        </w:rPr>
        <w:t xml:space="preserve">section, select the taxonomy terms to associated with this location from the </w:t>
      </w:r>
      <w:r>
        <w:rPr>
          <w:rFonts w:eastAsia="Calibri"/>
          <w:b/>
        </w:rPr>
        <w:t>All</w:t>
      </w:r>
      <w:r>
        <w:rPr>
          <w:rFonts w:eastAsia="Calibri"/>
        </w:rPr>
        <w:t xml:space="preserve"> field (left box) and move it over to the </w:t>
      </w:r>
      <w:r>
        <w:rPr>
          <w:rFonts w:eastAsia="Calibri"/>
          <w:b/>
        </w:rPr>
        <w:t>Selected</w:t>
      </w:r>
      <w:r>
        <w:rPr>
          <w:rFonts w:eastAsia="Calibri"/>
        </w:rPr>
        <w:t xml:space="preserve"> field (right box) by using the blue arrows.</w:t>
      </w:r>
      <w:r>
        <w:rPr>
          <w:rFonts w:eastAsia="Calibri"/>
        </w:rPr>
        <w:br/>
      </w:r>
      <w:r>
        <w:rPr>
          <w:rFonts w:eastAsia="Calibri"/>
          <w:noProof/>
        </w:rPr>
        <w:drawing>
          <wp:inline distT="0" distB="0" distL="0" distR="0" wp14:anchorId="4DFEC107" wp14:editId="1DF10F9D">
            <wp:extent cx="5848350" cy="2114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8AEBA" w14:textId="77777777" w:rsidR="00512D3C" w:rsidRDefault="00512D3C" w:rsidP="00512D3C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Select the medical services offered at this location from the </w:t>
      </w:r>
      <w:r>
        <w:rPr>
          <w:rFonts w:eastAsia="Calibri"/>
          <w:b/>
        </w:rPr>
        <w:t xml:space="preserve">All </w:t>
      </w:r>
      <w:r>
        <w:rPr>
          <w:rFonts w:eastAsia="Calibri"/>
        </w:rPr>
        <w:t xml:space="preserve">field (left box) and move it over to the </w:t>
      </w:r>
      <w:r>
        <w:rPr>
          <w:rFonts w:eastAsia="Calibri"/>
          <w:b/>
        </w:rPr>
        <w:t>Selected</w:t>
      </w:r>
      <w:r>
        <w:rPr>
          <w:rFonts w:eastAsia="Calibri"/>
        </w:rPr>
        <w:t xml:space="preserve"> field (right box) by using the blue arrows. The selected services will display on the profile page.</w:t>
      </w:r>
      <w:r>
        <w:rPr>
          <w:rFonts w:eastAsia="Calibri"/>
          <w:b/>
        </w:rPr>
        <w:t xml:space="preserve"> </w:t>
      </w:r>
    </w:p>
    <w:p w14:paraId="2084043E" w14:textId="77777777" w:rsidR="00512D3C" w:rsidRDefault="00512D3C" w:rsidP="00512D3C">
      <w:pPr>
        <w:spacing w:after="0" w:line="240" w:lineRule="auto"/>
        <w:ind w:left="360"/>
        <w:rPr>
          <w:rFonts w:eastAsia="Calibri" w:cs="Calibri"/>
        </w:rPr>
      </w:pPr>
    </w:p>
    <w:p w14:paraId="03A37CDE" w14:textId="5837B06F" w:rsidR="00512D3C" w:rsidRDefault="00512D3C" w:rsidP="00512D3C">
      <w:pPr>
        <w:pStyle w:val="ListParagraph"/>
        <w:spacing w:after="0" w:line="240" w:lineRule="auto"/>
        <w:ind w:left="360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4140088D" wp14:editId="2D8B6894">
            <wp:extent cx="5753100" cy="19716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br w:type="page"/>
      </w:r>
    </w:p>
    <w:p w14:paraId="31FA08EC" w14:textId="6043C6C7" w:rsidR="00512D3C" w:rsidRDefault="00512D3C" w:rsidP="00512D3C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</w:rPr>
      </w:pPr>
      <w:r>
        <w:rPr>
          <w:rFonts w:eastAsia="Calibri"/>
          <w:b/>
        </w:rPr>
        <w:lastRenderedPageBreak/>
        <w:t>Location Properties</w:t>
      </w:r>
      <w:r>
        <w:rPr>
          <w:rFonts w:eastAsia="Calibri"/>
        </w:rPr>
        <w:t xml:space="preserve"> </w:t>
      </w:r>
      <w:r w:rsidR="00C73566">
        <w:rPr>
          <w:rFonts w:eastAsia="Calibri"/>
        </w:rPr>
        <w:t xml:space="preserve">section </w:t>
      </w:r>
      <w:r>
        <w:rPr>
          <w:rFonts w:eastAsia="Calibri"/>
        </w:rPr>
        <w:t xml:space="preserve">fields: </w:t>
      </w:r>
    </w:p>
    <w:p w14:paraId="60350905" w14:textId="77777777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The </w:t>
      </w:r>
      <w:r>
        <w:rPr>
          <w:rFonts w:eastAsia="Calibri"/>
          <w:b/>
        </w:rPr>
        <w:t xml:space="preserve">Location ID </w:t>
      </w:r>
      <w:r>
        <w:rPr>
          <w:rFonts w:eastAsia="Calibri"/>
        </w:rPr>
        <w:t xml:space="preserve">(Red) enter location id matching Find a Doctor import file ID, if applicable. </w:t>
      </w:r>
    </w:p>
    <w:p w14:paraId="6DA7E300" w14:textId="77777777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Enter the </w:t>
      </w:r>
      <w:r>
        <w:rPr>
          <w:rFonts w:eastAsia="Calibri"/>
          <w:b/>
        </w:rPr>
        <w:t xml:space="preserve">Location Name </w:t>
      </w:r>
      <w:r>
        <w:rPr>
          <w:rFonts w:eastAsia="Calibri"/>
        </w:rPr>
        <w:t xml:space="preserve">(Orange) and the correct address to the </w:t>
      </w:r>
      <w:r>
        <w:rPr>
          <w:rFonts w:eastAsia="Calibri"/>
          <w:b/>
        </w:rPr>
        <w:t xml:space="preserve">Address 1, Address 2, City, State, </w:t>
      </w:r>
      <w:r>
        <w:rPr>
          <w:rFonts w:eastAsia="Calibri"/>
        </w:rPr>
        <w:t xml:space="preserve">and </w:t>
      </w:r>
      <w:r>
        <w:rPr>
          <w:rFonts w:eastAsia="Calibri"/>
          <w:b/>
        </w:rPr>
        <w:t xml:space="preserve">Zip </w:t>
      </w:r>
      <w:r>
        <w:rPr>
          <w:rFonts w:eastAsia="Calibri"/>
        </w:rPr>
        <w:t xml:space="preserve">fields (Green). The address fields are connected to Google API and will automatically generate a </w:t>
      </w:r>
      <w:r>
        <w:rPr>
          <w:rFonts w:eastAsia="Calibri"/>
          <w:b/>
        </w:rPr>
        <w:t>Maps &amp; Directions</w:t>
      </w:r>
      <w:r>
        <w:rPr>
          <w:rFonts w:eastAsia="Calibri"/>
        </w:rPr>
        <w:t xml:space="preserve"> link that provides directions to the address via Google Maps.</w:t>
      </w:r>
    </w:p>
    <w:p w14:paraId="5CBC5D33" w14:textId="77777777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The </w:t>
      </w:r>
      <w:r>
        <w:rPr>
          <w:rFonts w:eastAsia="Calibri"/>
          <w:b/>
        </w:rPr>
        <w:t xml:space="preserve">Main Phone </w:t>
      </w:r>
      <w:r>
        <w:rPr>
          <w:rFonts w:eastAsia="Calibri"/>
        </w:rPr>
        <w:t xml:space="preserve">(Blue) is for the main location contact number. </w:t>
      </w:r>
    </w:p>
    <w:p w14:paraId="41506470" w14:textId="3D6A25EF" w:rsidR="00512D3C" w:rsidRDefault="00512D3C" w:rsidP="00512D3C">
      <w:pPr>
        <w:pStyle w:val="ListParagraph"/>
        <w:spacing w:after="0" w:line="240" w:lineRule="auto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094EF59" wp14:editId="6CACD4BC">
            <wp:extent cx="3400425" cy="45910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A00A4" w14:textId="3DC2A6D5" w:rsidR="00512D3C" w:rsidRDefault="00512D3C" w:rsidP="00512D3C">
      <w:pPr>
        <w:pStyle w:val="ListParagraph"/>
        <w:numPr>
          <w:ilvl w:val="0"/>
          <w:numId w:val="9"/>
        </w:numPr>
        <w:rPr>
          <w:rFonts w:cstheme="minorBidi"/>
        </w:rPr>
      </w:pPr>
      <w:r>
        <w:t xml:space="preserve">Upon </w:t>
      </w:r>
      <w:r>
        <w:rPr>
          <w:b/>
        </w:rPr>
        <w:t>Save</w:t>
      </w:r>
      <w:r>
        <w:t xml:space="preserve">, the </w:t>
      </w:r>
      <w:r w:rsidR="00C73566">
        <w:rPr>
          <w:b/>
        </w:rPr>
        <w:t>Latitude</w:t>
      </w:r>
      <w:r>
        <w:t xml:space="preserve"> field</w:t>
      </w:r>
      <w:r w:rsidR="00C73566">
        <w:t xml:space="preserve"> and </w:t>
      </w:r>
      <w:r w:rsidR="00C73566" w:rsidRPr="00C73566">
        <w:rPr>
          <w:b/>
          <w:bCs/>
        </w:rPr>
        <w:t>Longitude</w:t>
      </w:r>
      <w:r w:rsidR="00C73566">
        <w:t xml:space="preserve"> field</w:t>
      </w:r>
      <w:r>
        <w:t xml:space="preserve"> </w:t>
      </w:r>
      <w:r w:rsidR="00C73566">
        <w:t xml:space="preserve">under the Data section </w:t>
      </w:r>
      <w:r>
        <w:t>will be automatically filled with the appropriate latitude and longitude of your location based on the data of the address entered.</w:t>
      </w:r>
    </w:p>
    <w:p w14:paraId="63F876BA" w14:textId="77777777" w:rsidR="00512D3C" w:rsidRDefault="00512D3C" w:rsidP="00512D3C">
      <w:pPr>
        <w:pStyle w:val="ListParagraph"/>
        <w:ind w:left="360"/>
      </w:pPr>
    </w:p>
    <w:p w14:paraId="4DEF9C5B" w14:textId="77777777" w:rsidR="00512D3C" w:rsidRDefault="00512D3C" w:rsidP="00512D3C">
      <w:pPr>
        <w:pStyle w:val="ListParagraph"/>
        <w:numPr>
          <w:ilvl w:val="0"/>
          <w:numId w:val="9"/>
        </w:numPr>
        <w:spacing w:after="0" w:line="240" w:lineRule="auto"/>
      </w:pPr>
      <w:r>
        <w:t>Additional location profile information:</w:t>
      </w:r>
    </w:p>
    <w:p w14:paraId="7C4E2047" w14:textId="365A2A8E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</w:pPr>
      <w:r>
        <w:t xml:space="preserve">Check the </w:t>
      </w:r>
      <w:r>
        <w:rPr>
          <w:b/>
        </w:rPr>
        <w:t xml:space="preserve">Accepting New Patients </w:t>
      </w:r>
      <w:r>
        <w:t>checkbox if accepting new patients at this location (Red)</w:t>
      </w:r>
    </w:p>
    <w:p w14:paraId="3C1F4F45" w14:textId="72B691CF" w:rsidR="00C73566" w:rsidRDefault="00C73566" w:rsidP="00C73566">
      <w:pPr>
        <w:pStyle w:val="ListParagraph"/>
        <w:numPr>
          <w:ilvl w:val="2"/>
          <w:numId w:val="9"/>
        </w:numPr>
        <w:spacing w:after="0" w:line="240" w:lineRule="auto"/>
      </w:pPr>
      <w:r>
        <w:t>Not active currently.</w:t>
      </w:r>
    </w:p>
    <w:p w14:paraId="5C394019" w14:textId="7D60C9C8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</w:pPr>
      <w:r>
        <w:t xml:space="preserve">Enter any additional contact phone numbers to the phone number fields </w:t>
      </w:r>
      <w:r w:rsidR="00C73566" w:rsidRPr="00C73566">
        <w:rPr>
          <w:b/>
          <w:bCs/>
        </w:rPr>
        <w:t>Alternate Phone</w:t>
      </w:r>
      <w:r w:rsidR="00C73566">
        <w:t xml:space="preserve"> and </w:t>
      </w:r>
      <w:r w:rsidR="00C73566" w:rsidRPr="00C73566">
        <w:rPr>
          <w:b/>
          <w:bCs/>
        </w:rPr>
        <w:t>Appointment Phone</w:t>
      </w:r>
      <w:r w:rsidR="00C73566">
        <w:t xml:space="preserve"> </w:t>
      </w:r>
      <w:r>
        <w:t>(Orange).</w:t>
      </w:r>
    </w:p>
    <w:p w14:paraId="044F56F7" w14:textId="383C1A6B" w:rsidR="00C73566" w:rsidRDefault="00C73566" w:rsidP="00512D3C">
      <w:pPr>
        <w:pStyle w:val="ListParagraph"/>
        <w:numPr>
          <w:ilvl w:val="1"/>
          <w:numId w:val="9"/>
        </w:numPr>
        <w:spacing w:after="0" w:line="240" w:lineRule="auto"/>
      </w:pPr>
      <w:r>
        <w:t xml:space="preserve">Departments field (Not shown): </w:t>
      </w:r>
    </w:p>
    <w:p w14:paraId="0AC17C3D" w14:textId="793F1681" w:rsidR="00C73566" w:rsidRDefault="00C73566" w:rsidP="00C73566">
      <w:pPr>
        <w:pStyle w:val="ListParagraph"/>
        <w:numPr>
          <w:ilvl w:val="2"/>
          <w:numId w:val="9"/>
        </w:numPr>
        <w:spacing w:after="0" w:line="240" w:lineRule="auto"/>
      </w:pPr>
      <w:r>
        <w:t>Not in use at this time.</w:t>
      </w:r>
    </w:p>
    <w:p w14:paraId="1B5CE61C" w14:textId="310113D6" w:rsidR="00512D3C" w:rsidRDefault="00512D3C" w:rsidP="00512D3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4697A81" wp14:editId="04B50EAF">
            <wp:extent cx="4514850" cy="18383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90A5" w14:textId="77777777" w:rsidR="00512D3C" w:rsidRDefault="00512D3C" w:rsidP="00512D3C">
      <w:pPr>
        <w:spacing w:after="0" w:line="240" w:lineRule="auto"/>
      </w:pPr>
    </w:p>
    <w:p w14:paraId="225DE6EE" w14:textId="0529F818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</w:pPr>
      <w:r>
        <w:t xml:space="preserve">Check the </w:t>
      </w:r>
      <w:r>
        <w:rPr>
          <w:b/>
        </w:rPr>
        <w:t>Display Physicians At this Location</w:t>
      </w:r>
      <w:r>
        <w:t xml:space="preserve"> (Red) to include a link to the physician list associated with this location.</w:t>
      </w:r>
    </w:p>
    <w:p w14:paraId="361F5CB4" w14:textId="357CA704" w:rsidR="00C73566" w:rsidRDefault="00C73566" w:rsidP="00C73566">
      <w:pPr>
        <w:pStyle w:val="ListParagraph"/>
        <w:numPr>
          <w:ilvl w:val="2"/>
          <w:numId w:val="9"/>
        </w:numPr>
        <w:spacing w:after="0" w:line="240" w:lineRule="auto"/>
      </w:pPr>
      <w:r>
        <w:t>Not in use at this time.</w:t>
      </w:r>
    </w:p>
    <w:p w14:paraId="0770FBE6" w14:textId="77777777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</w:pPr>
      <w:r>
        <w:t xml:space="preserve">Enter the </w:t>
      </w:r>
      <w:r>
        <w:rPr>
          <w:b/>
        </w:rPr>
        <w:t xml:space="preserve">Email Address </w:t>
      </w:r>
      <w:r>
        <w:t xml:space="preserve">for the main point of contact for the location (Orange). </w:t>
      </w:r>
    </w:p>
    <w:p w14:paraId="147C6C51" w14:textId="77777777" w:rsidR="00512D3C" w:rsidRDefault="00512D3C" w:rsidP="00512D3C">
      <w:pPr>
        <w:spacing w:after="0" w:line="240" w:lineRule="auto"/>
      </w:pPr>
    </w:p>
    <w:p w14:paraId="04541707" w14:textId="67835066" w:rsidR="00512D3C" w:rsidRDefault="00512D3C" w:rsidP="00512D3C">
      <w:pPr>
        <w:spacing w:after="0" w:line="240" w:lineRule="auto"/>
      </w:pPr>
      <w:r>
        <w:rPr>
          <w:noProof/>
        </w:rPr>
        <w:drawing>
          <wp:inline distT="0" distB="0" distL="0" distR="0" wp14:anchorId="3D8D8C3E" wp14:editId="6CFAAB1C">
            <wp:extent cx="3867150" cy="1638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4127B" w14:textId="77777777" w:rsidR="00512D3C" w:rsidRDefault="00512D3C" w:rsidP="00512D3C">
      <w:pPr>
        <w:pStyle w:val="ListParagraph"/>
        <w:numPr>
          <w:ilvl w:val="1"/>
          <w:numId w:val="9"/>
        </w:numPr>
        <w:spacing w:after="0" w:line="240" w:lineRule="auto"/>
      </w:pPr>
      <w:r>
        <w:rPr>
          <w:rFonts w:eastAsia="Calibri"/>
        </w:rPr>
        <w:t xml:space="preserve">Select the location type(s) for this location from the </w:t>
      </w:r>
      <w:r>
        <w:rPr>
          <w:rFonts w:eastAsia="Calibri"/>
          <w:b/>
        </w:rPr>
        <w:t xml:space="preserve">All </w:t>
      </w:r>
      <w:r>
        <w:rPr>
          <w:rFonts w:eastAsia="Calibri"/>
        </w:rPr>
        <w:t xml:space="preserve">field (left box) and move it over to the </w:t>
      </w:r>
      <w:r>
        <w:rPr>
          <w:rFonts w:eastAsia="Calibri"/>
          <w:b/>
        </w:rPr>
        <w:t>Selected</w:t>
      </w:r>
      <w:r>
        <w:rPr>
          <w:rFonts w:eastAsia="Calibri"/>
        </w:rPr>
        <w:t xml:space="preserve"> field (right box) by using the blue arrows. The location will display in search results for the type(s) selected.</w:t>
      </w:r>
    </w:p>
    <w:p w14:paraId="1C45AF3C" w14:textId="34AA5791" w:rsidR="00512D3C" w:rsidRDefault="00512D3C" w:rsidP="00512D3C">
      <w:pPr>
        <w:spacing w:after="0" w:line="240" w:lineRule="auto"/>
      </w:pPr>
      <w:r>
        <w:rPr>
          <w:noProof/>
        </w:rPr>
        <w:drawing>
          <wp:inline distT="0" distB="0" distL="0" distR="0" wp14:anchorId="7A49F725" wp14:editId="5E85235C">
            <wp:extent cx="6105525" cy="19907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04D44" w14:textId="77777777" w:rsidR="00512D3C" w:rsidRDefault="00512D3C" w:rsidP="00512D3C">
      <w:pPr>
        <w:spacing w:after="0" w:line="240" w:lineRule="auto"/>
      </w:pPr>
    </w:p>
    <w:p w14:paraId="6180F395" w14:textId="77777777" w:rsidR="00512D3C" w:rsidRDefault="00512D3C" w:rsidP="00512D3C">
      <w:pPr>
        <w:spacing w:after="0" w:line="240" w:lineRule="auto"/>
      </w:pPr>
    </w:p>
    <w:p w14:paraId="3EDCD94D" w14:textId="73486987" w:rsidR="00512D3C" w:rsidRPr="007B7C36" w:rsidRDefault="00512D3C" w:rsidP="00512D3C">
      <w:pPr>
        <w:pStyle w:val="ListParagraph"/>
        <w:numPr>
          <w:ilvl w:val="0"/>
          <w:numId w:val="9"/>
        </w:numPr>
        <w:spacing w:after="0" w:line="240" w:lineRule="auto"/>
        <w:ind w:left="360"/>
      </w:pPr>
      <w:r>
        <w:t xml:space="preserve">Enter the </w:t>
      </w:r>
      <w:r>
        <w:rPr>
          <w:b/>
        </w:rPr>
        <w:t>Main Fax</w:t>
      </w:r>
      <w:r>
        <w:t xml:space="preserve"> number for the location (Red).</w:t>
      </w:r>
      <w:r>
        <w:br/>
        <w:t xml:space="preserve">Enter the location’s </w:t>
      </w:r>
      <w:r>
        <w:rPr>
          <w:b/>
        </w:rPr>
        <w:t xml:space="preserve">Office Hours </w:t>
      </w:r>
      <w:r>
        <w:t xml:space="preserve">by clicking the </w:t>
      </w:r>
      <w:r>
        <w:rPr>
          <w:b/>
        </w:rPr>
        <w:t xml:space="preserve">Show Editor </w:t>
      </w:r>
      <w:r>
        <w:t>to open up the text editor (Orange)</w:t>
      </w:r>
      <w:r>
        <w:br/>
      </w:r>
      <w:r>
        <w:lastRenderedPageBreak/>
        <w:t xml:space="preserve">Add a location profile image in the </w:t>
      </w:r>
      <w:r>
        <w:rPr>
          <w:b/>
        </w:rPr>
        <w:t xml:space="preserve">Photo </w:t>
      </w:r>
      <w:r>
        <w:t xml:space="preserve">field by clicking the </w:t>
      </w:r>
      <w:r>
        <w:rPr>
          <w:b/>
        </w:rPr>
        <w:t xml:space="preserve">Browse </w:t>
      </w:r>
      <w:r>
        <w:t xml:space="preserve">button. Find and select an image to add using the media browser (Green). </w:t>
      </w:r>
      <w:r>
        <w:br/>
      </w:r>
      <w:r>
        <w:br/>
      </w:r>
      <w:r>
        <w:rPr>
          <w:noProof/>
        </w:rPr>
        <w:drawing>
          <wp:inline distT="0" distB="0" distL="0" distR="0" wp14:anchorId="029B315E" wp14:editId="163D302A">
            <wp:extent cx="4367284" cy="3806027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63" cy="38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E2F3" w14:textId="10950D77" w:rsidR="00512D3C" w:rsidRDefault="00512D3C" w:rsidP="00512D3C">
      <w:pPr>
        <w:pStyle w:val="ListParagraph"/>
        <w:numPr>
          <w:ilvl w:val="0"/>
          <w:numId w:val="9"/>
        </w:numPr>
      </w:pPr>
      <w:r>
        <w:rPr>
          <w:b/>
        </w:rPr>
        <w:t>Location Data</w:t>
      </w:r>
      <w:r>
        <w:t xml:space="preserve"> </w:t>
      </w:r>
      <w:r w:rsidR="00C73566">
        <w:t xml:space="preserve">section </w:t>
      </w:r>
      <w:r>
        <w:t>fields:</w:t>
      </w:r>
    </w:p>
    <w:p w14:paraId="6F0A251E" w14:textId="733ED606" w:rsidR="00C73566" w:rsidRDefault="00C73566" w:rsidP="00512D3C">
      <w:pPr>
        <w:pStyle w:val="ListParagraph"/>
        <w:numPr>
          <w:ilvl w:val="1"/>
          <w:numId w:val="9"/>
        </w:numPr>
      </w:pPr>
      <w:r w:rsidRPr="00C73566">
        <w:rPr>
          <w:b/>
          <w:bCs/>
        </w:rPr>
        <w:t>Location Landing</w:t>
      </w:r>
      <w:r>
        <w:t xml:space="preserve"> checkbox field is no longer in use. Will be removed.</w:t>
      </w:r>
    </w:p>
    <w:p w14:paraId="4CA59432" w14:textId="12C48324" w:rsidR="00C73566" w:rsidRDefault="00C73566" w:rsidP="00C73566">
      <w:pPr>
        <w:pStyle w:val="ListParagraph"/>
        <w:numPr>
          <w:ilvl w:val="2"/>
          <w:numId w:val="9"/>
        </w:numPr>
      </w:pPr>
      <w:r>
        <w:rPr>
          <w:b/>
          <w:bCs/>
        </w:rPr>
        <w:t xml:space="preserve">Note: </w:t>
      </w:r>
      <w:r w:rsidRPr="00C73566">
        <w:t xml:space="preserve">If you need a </w:t>
      </w:r>
      <w:r w:rsidRPr="00C73566">
        <w:rPr>
          <w:b/>
          <w:bCs/>
        </w:rPr>
        <w:t>Location Landing</w:t>
      </w:r>
      <w:r w:rsidRPr="00C73566">
        <w:t xml:space="preserve"> template, go to the </w:t>
      </w:r>
      <w:r w:rsidRPr="00C73566">
        <w:rPr>
          <w:b/>
          <w:bCs/>
        </w:rPr>
        <w:t>Designing</w:t>
      </w:r>
      <w:r w:rsidRPr="00C73566">
        <w:t xml:space="preserve"> section and select </w:t>
      </w:r>
      <w:r w:rsidRPr="00C73566">
        <w:rPr>
          <w:b/>
          <w:bCs/>
        </w:rPr>
        <w:t>Location Landing Page</w:t>
      </w:r>
      <w:r w:rsidRPr="00C73566">
        <w:t xml:space="preserve"> value from the Page design dropdown.</w:t>
      </w:r>
      <w:r>
        <w:rPr>
          <w:b/>
          <w:bCs/>
        </w:rPr>
        <w:t xml:space="preserve">  </w:t>
      </w:r>
    </w:p>
    <w:p w14:paraId="32F7373B" w14:textId="733262ED" w:rsidR="00512D3C" w:rsidRDefault="00512D3C" w:rsidP="00512D3C">
      <w:pPr>
        <w:pStyle w:val="ListParagraph"/>
        <w:numPr>
          <w:ilvl w:val="1"/>
          <w:numId w:val="9"/>
        </w:numPr>
      </w:pPr>
      <w:r>
        <w:t xml:space="preserve">Check the </w:t>
      </w:r>
      <w:r>
        <w:rPr>
          <w:b/>
        </w:rPr>
        <w:t>Display in Appointment Form List</w:t>
      </w:r>
      <w:r>
        <w:t xml:space="preserve"> (Red) checkbox to include this location in the Appointment form location dropdown.</w:t>
      </w:r>
    </w:p>
    <w:p w14:paraId="510E99B1" w14:textId="17058615" w:rsidR="00512D3C" w:rsidRDefault="00512D3C" w:rsidP="00031855">
      <w:pPr>
        <w:pStyle w:val="ListParagraph"/>
        <w:numPr>
          <w:ilvl w:val="2"/>
          <w:numId w:val="9"/>
        </w:numPr>
      </w:pPr>
      <w:r>
        <w:t xml:space="preserve">Include email addresses in the </w:t>
      </w:r>
      <w:r>
        <w:rPr>
          <w:b/>
        </w:rPr>
        <w:t>Appointment Email Notification</w:t>
      </w:r>
      <w:r>
        <w:t xml:space="preserve"> (Orange) field to receive notifications when the location is selected from the Appointment form.</w:t>
      </w:r>
    </w:p>
    <w:p w14:paraId="382AEB2D" w14:textId="5F1D1B4A" w:rsidR="00512D3C" w:rsidRDefault="00512D3C" w:rsidP="00512D3C">
      <w:pPr>
        <w:pStyle w:val="ListParagraph"/>
        <w:numPr>
          <w:ilvl w:val="1"/>
          <w:numId w:val="9"/>
        </w:numPr>
      </w:pPr>
      <w:r>
        <w:t xml:space="preserve">Click </w:t>
      </w:r>
      <w:r>
        <w:rPr>
          <w:b/>
        </w:rPr>
        <w:t>Show Editor</w:t>
      </w:r>
      <w:r>
        <w:t xml:space="preserve"> to edit the </w:t>
      </w:r>
      <w:r>
        <w:rPr>
          <w:b/>
        </w:rPr>
        <w:t>Office Hours Notification</w:t>
      </w:r>
      <w:r>
        <w:t xml:space="preserve"> (Green) text.</w:t>
      </w:r>
    </w:p>
    <w:p w14:paraId="618CE8F3" w14:textId="686162F7" w:rsidR="00512D3C" w:rsidRDefault="00512D3C" w:rsidP="00512D3C">
      <w:pPr>
        <w:pStyle w:val="ListParagraph"/>
        <w:numPr>
          <w:ilvl w:val="1"/>
          <w:numId w:val="9"/>
        </w:numPr>
      </w:pPr>
      <w:r>
        <w:rPr>
          <w:b/>
        </w:rPr>
        <w:t>Show Service Tab</w:t>
      </w:r>
      <w:r>
        <w:t xml:space="preserve"> (Blue) will be checked by default to display a tab listing the related services at this location.</w:t>
      </w:r>
    </w:p>
    <w:p w14:paraId="75D196AE" w14:textId="17DB3577" w:rsidR="00512D3C" w:rsidRDefault="00512D3C" w:rsidP="00512D3C">
      <w:r>
        <w:br w:type="page"/>
      </w:r>
    </w:p>
    <w:p w14:paraId="4F9ECB5B" w14:textId="3AC91AAE" w:rsidR="00031855" w:rsidRPr="00031855" w:rsidRDefault="00031855" w:rsidP="00031855">
      <w:pPr>
        <w:pStyle w:val="Heading1"/>
      </w:pPr>
      <w:r>
        <w:lastRenderedPageBreak/>
        <w:t>Editing Location Tabs</w:t>
      </w:r>
    </w:p>
    <w:p w14:paraId="03D59A48" w14:textId="46E59DFD" w:rsidR="00031855" w:rsidRPr="00031855" w:rsidRDefault="00031855" w:rsidP="00031855">
      <w:pPr>
        <w:pStyle w:val="ListParagraph"/>
        <w:numPr>
          <w:ilvl w:val="0"/>
          <w:numId w:val="24"/>
        </w:numPr>
      </w:pPr>
      <w:r>
        <w:rPr>
          <w:bCs/>
        </w:rPr>
        <w:t xml:space="preserve">To edit Location Tabs, go to your Location in the site tree and then select </w:t>
      </w:r>
      <w:r w:rsidRPr="00031855">
        <w:rPr>
          <w:b/>
        </w:rPr>
        <w:t>Data</w:t>
      </w:r>
      <w:r>
        <w:rPr>
          <w:bCs/>
        </w:rPr>
        <w:t xml:space="preserve"> &gt; </w:t>
      </w:r>
      <w:r w:rsidRPr="00031855">
        <w:rPr>
          <w:b/>
        </w:rPr>
        <w:t>Location</w:t>
      </w:r>
      <w:r>
        <w:rPr>
          <w:bCs/>
        </w:rPr>
        <w:t xml:space="preserve"> </w:t>
      </w:r>
      <w:r w:rsidRPr="00031855">
        <w:rPr>
          <w:b/>
        </w:rPr>
        <w:t>Tabs</w:t>
      </w:r>
      <w:r>
        <w:rPr>
          <w:b/>
        </w:rPr>
        <w:t xml:space="preserve"> &gt; Tab Items</w:t>
      </w:r>
      <w:r>
        <w:rPr>
          <w:bCs/>
        </w:rPr>
        <w:t>.</w:t>
      </w:r>
    </w:p>
    <w:p w14:paraId="71EAD058" w14:textId="4A6C82A8" w:rsidR="00031855" w:rsidRPr="00031855" w:rsidRDefault="00031855" w:rsidP="00031855">
      <w:pPr>
        <w:ind w:left="720"/>
      </w:pPr>
      <w:r w:rsidRPr="00031855">
        <w:drawing>
          <wp:inline distT="0" distB="0" distL="0" distR="0" wp14:anchorId="3FDD406C" wp14:editId="25FD3D76">
            <wp:extent cx="3343275" cy="18954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E263" w14:textId="1BD17671" w:rsidR="00031855" w:rsidRDefault="00031855" w:rsidP="00031855">
      <w:pPr>
        <w:pStyle w:val="ListParagraph"/>
        <w:numPr>
          <w:ilvl w:val="0"/>
          <w:numId w:val="24"/>
        </w:numPr>
      </w:pPr>
      <w:r w:rsidRPr="00031855">
        <w:rPr>
          <w:bCs/>
        </w:rPr>
        <w:t xml:space="preserve">Once selected you can edit each </w:t>
      </w:r>
      <w:r w:rsidRPr="00031855">
        <w:rPr>
          <w:bCs/>
        </w:rPr>
        <w:t xml:space="preserve">Tab </w:t>
      </w:r>
      <w:r w:rsidRPr="00031855">
        <w:rPr>
          <w:bCs/>
        </w:rPr>
        <w:t>item individually</w:t>
      </w:r>
      <w:r>
        <w:t xml:space="preserve"> fields:</w:t>
      </w:r>
      <w:r>
        <w:br/>
      </w:r>
      <w:r w:rsidRPr="00031855">
        <w:rPr>
          <w:b/>
        </w:rPr>
        <w:t>Tab Title</w:t>
      </w:r>
      <w:r>
        <w:t xml:space="preserve"> (</w:t>
      </w:r>
      <w:r>
        <w:t>Blue</w:t>
      </w:r>
      <w:r>
        <w:t>)</w:t>
      </w:r>
      <w:r w:rsidRPr="00031855">
        <w:rPr>
          <w:b/>
        </w:rPr>
        <w:t xml:space="preserve">: </w:t>
      </w:r>
      <w:r>
        <w:t>Enter text that will display as the title of the tab.</w:t>
      </w:r>
    </w:p>
    <w:p w14:paraId="5D19C9F4" w14:textId="6374DA38" w:rsidR="00031855" w:rsidRDefault="00031855" w:rsidP="00031855">
      <w:pPr>
        <w:pStyle w:val="ListParagraph"/>
        <w:numPr>
          <w:ilvl w:val="1"/>
          <w:numId w:val="24"/>
        </w:numPr>
      </w:pPr>
      <w:r>
        <w:rPr>
          <w:b/>
        </w:rPr>
        <w:t>Tab Content</w:t>
      </w:r>
      <w:r>
        <w:t xml:space="preserve"> (</w:t>
      </w:r>
      <w:r>
        <w:t>Red</w:t>
      </w:r>
      <w:r>
        <w:t xml:space="preserve">): Click </w:t>
      </w:r>
      <w:r>
        <w:rPr>
          <w:b/>
        </w:rPr>
        <w:t>Show editor</w:t>
      </w:r>
      <w:r>
        <w:t xml:space="preserve"> to edit the content of the tab.</w:t>
      </w:r>
      <w:r>
        <w:br/>
      </w:r>
      <w:r w:rsidRPr="00031855">
        <w:drawing>
          <wp:inline distT="0" distB="0" distL="0" distR="0" wp14:anchorId="6767DAA5" wp14:editId="3CC8AEC8">
            <wp:extent cx="3134360" cy="2680564"/>
            <wp:effectExtent l="0" t="0" r="889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40679" cy="268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8DEF" w14:textId="7BFD3E57" w:rsidR="00AA5D02" w:rsidRDefault="00AA5D02" w:rsidP="00031855">
      <w:pPr>
        <w:pStyle w:val="ListParagraph"/>
        <w:numPr>
          <w:ilvl w:val="1"/>
          <w:numId w:val="24"/>
        </w:numPr>
        <w:rPr>
          <w:bCs/>
        </w:rPr>
      </w:pPr>
      <w:r w:rsidRPr="00AA5D02">
        <w:rPr>
          <w:bCs/>
        </w:rPr>
        <w:t xml:space="preserve">If you need to add more Tabs, right click the Locations Tabs item, </w:t>
      </w:r>
      <w:r>
        <w:rPr>
          <w:bCs/>
        </w:rPr>
        <w:t>and then insert Tab Item.</w:t>
      </w:r>
    </w:p>
    <w:p w14:paraId="71C1C3C9" w14:textId="6A1B0B55" w:rsidR="00AA5D02" w:rsidRPr="00AA5D02" w:rsidRDefault="00AA5D02" w:rsidP="00031855">
      <w:pPr>
        <w:pStyle w:val="ListParagraph"/>
        <w:numPr>
          <w:ilvl w:val="1"/>
          <w:numId w:val="24"/>
        </w:numPr>
        <w:rPr>
          <w:bCs/>
        </w:rPr>
      </w:pPr>
      <w:r w:rsidRPr="00AA5D02">
        <w:rPr>
          <w:bCs/>
        </w:rPr>
        <w:drawing>
          <wp:inline distT="0" distB="0" distL="0" distR="0" wp14:anchorId="2A8E98DE" wp14:editId="51E8B634">
            <wp:extent cx="2976561" cy="12858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09851" cy="13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7A57" w14:textId="77777777" w:rsidR="00512D3C" w:rsidRPr="00512D3C" w:rsidRDefault="00512D3C" w:rsidP="00512D3C">
      <w:pPr>
        <w:pStyle w:val="Heading1"/>
        <w:rPr>
          <w:rFonts w:ascii="Helvetica" w:hAnsi="Helvetica"/>
          <w:sz w:val="36"/>
        </w:rPr>
      </w:pPr>
      <w:bookmarkStart w:id="6" w:name="_Toc47698929"/>
      <w:r w:rsidRPr="00512D3C">
        <w:rPr>
          <w:rFonts w:ascii="Helvetica" w:hAnsi="Helvetica"/>
          <w:sz w:val="36"/>
        </w:rPr>
        <w:lastRenderedPageBreak/>
        <w:t>Location Landing Fields</w:t>
      </w:r>
      <w:bookmarkEnd w:id="6"/>
    </w:p>
    <w:p w14:paraId="0E8174A6" w14:textId="30D9A7C1" w:rsidR="00512D3C" w:rsidRDefault="00AA5D02" w:rsidP="00512D3C">
      <w:pPr>
        <w:pStyle w:val="ListParagraph"/>
        <w:numPr>
          <w:ilvl w:val="0"/>
          <w:numId w:val="11"/>
        </w:numPr>
      </w:pPr>
      <w:r w:rsidRPr="00AA5D02">
        <w:rPr>
          <w:bCs/>
        </w:rPr>
        <w:t>If you need a</w:t>
      </w:r>
      <w:r>
        <w:rPr>
          <w:bCs/>
        </w:rPr>
        <w:t xml:space="preserve"> Location to display as a</w:t>
      </w:r>
      <w:r w:rsidRPr="00AA5D02">
        <w:rPr>
          <w:bCs/>
        </w:rPr>
        <w:t xml:space="preserve"> </w:t>
      </w:r>
      <w:r w:rsidRPr="00AA5D02">
        <w:rPr>
          <w:b/>
        </w:rPr>
        <w:t>Location</w:t>
      </w:r>
      <w:r w:rsidR="00512D3C" w:rsidRPr="00AA5D02">
        <w:rPr>
          <w:b/>
        </w:rPr>
        <w:t xml:space="preserve"> Landing</w:t>
      </w:r>
      <w:r w:rsidR="00512D3C" w:rsidRPr="00AA5D02">
        <w:rPr>
          <w:bCs/>
        </w:rPr>
        <w:t xml:space="preserve"> </w:t>
      </w:r>
      <w:r w:rsidRPr="00AA5D02">
        <w:rPr>
          <w:bCs/>
        </w:rPr>
        <w:t>template</w:t>
      </w:r>
      <w:r>
        <w:rPr>
          <w:bCs/>
        </w:rPr>
        <w:t>,</w:t>
      </w:r>
      <w:r>
        <w:rPr>
          <w:b/>
        </w:rPr>
        <w:t xml:space="preserve"> </w:t>
      </w:r>
      <w:r w:rsidRPr="00C73566">
        <w:t xml:space="preserve">go to the </w:t>
      </w:r>
      <w:r w:rsidRPr="00C73566">
        <w:rPr>
          <w:b/>
          <w:bCs/>
        </w:rPr>
        <w:t>Designing</w:t>
      </w:r>
      <w:r w:rsidRPr="00C73566">
        <w:t xml:space="preserve"> section and select </w:t>
      </w:r>
      <w:r w:rsidR="008572D7">
        <w:t xml:space="preserve">Special </w:t>
      </w:r>
      <w:r w:rsidRPr="00C73566">
        <w:rPr>
          <w:b/>
          <w:bCs/>
        </w:rPr>
        <w:t>Location Landing Page</w:t>
      </w:r>
      <w:r w:rsidRPr="00C73566">
        <w:t xml:space="preserve"> value from the Page design dropdown</w:t>
      </w:r>
      <w:r>
        <w:rPr>
          <w:noProof/>
        </w:rPr>
        <w:t>.</w:t>
      </w:r>
      <w:r>
        <w:rPr>
          <w:noProof/>
        </w:rPr>
        <w:br/>
      </w:r>
      <w:r w:rsidR="008572D7" w:rsidRPr="008572D7">
        <w:rPr>
          <w:noProof/>
        </w:rPr>
        <w:drawing>
          <wp:inline distT="0" distB="0" distL="0" distR="0" wp14:anchorId="29055767" wp14:editId="4CF6DE6A">
            <wp:extent cx="3324225" cy="1276350"/>
            <wp:effectExtent l="0" t="0" r="952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14:paraId="1764CE1D" w14:textId="72E6F5BE" w:rsidR="00512D3C" w:rsidRDefault="00512D3C" w:rsidP="00512D3C">
      <w:pPr>
        <w:pStyle w:val="ListParagraph"/>
        <w:numPr>
          <w:ilvl w:val="0"/>
          <w:numId w:val="11"/>
        </w:numPr>
      </w:pPr>
      <w:r>
        <w:t xml:space="preserve">Select </w:t>
      </w:r>
      <w:r w:rsidR="008572D7">
        <w:rPr>
          <w:b/>
          <w:bCs/>
        </w:rPr>
        <w:t>Hero</w:t>
      </w:r>
      <w:r>
        <w:t xml:space="preserve"> </w:t>
      </w:r>
      <w:r>
        <w:rPr>
          <w:b/>
        </w:rPr>
        <w:t xml:space="preserve">Banners </w:t>
      </w:r>
      <w:r>
        <w:rPr>
          <w:rFonts w:eastAsia="Calibri"/>
        </w:rPr>
        <w:t xml:space="preserve">from the </w:t>
      </w:r>
      <w:r>
        <w:rPr>
          <w:rFonts w:eastAsia="Calibri"/>
          <w:b/>
        </w:rPr>
        <w:t xml:space="preserve">All </w:t>
      </w:r>
      <w:r>
        <w:rPr>
          <w:rFonts w:eastAsia="Calibri"/>
        </w:rPr>
        <w:t xml:space="preserve">field (left box) and move it over to the </w:t>
      </w:r>
      <w:r>
        <w:rPr>
          <w:rFonts w:eastAsia="Calibri"/>
          <w:b/>
        </w:rPr>
        <w:t>Selected</w:t>
      </w:r>
      <w:r>
        <w:rPr>
          <w:rFonts w:eastAsia="Calibri"/>
        </w:rPr>
        <w:t xml:space="preserve"> field (right box) by using the blue arrows. Additional banners can be created here: </w:t>
      </w:r>
      <w:r>
        <w:rPr>
          <w:rFonts w:eastAsia="Calibri"/>
          <w:b/>
        </w:rPr>
        <w:t>/sitecore/content/Global/Hero Banner/Henry Ford</w:t>
      </w:r>
      <w:r>
        <w:br/>
      </w:r>
      <w:r>
        <w:rPr>
          <w:noProof/>
        </w:rPr>
        <w:drawing>
          <wp:inline distT="0" distB="0" distL="0" distR="0" wp14:anchorId="78042384" wp14:editId="312CAC3D">
            <wp:extent cx="6410325" cy="23431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676C" w14:textId="5C922507" w:rsidR="00AA5D02" w:rsidRPr="00AA5D02" w:rsidRDefault="00512D3C" w:rsidP="00AA5D02">
      <w:pPr>
        <w:pStyle w:val="ListParagraph"/>
        <w:numPr>
          <w:ilvl w:val="0"/>
          <w:numId w:val="11"/>
        </w:numPr>
      </w:pPr>
      <w:r>
        <w:rPr>
          <w:rFonts w:eastAsia="Calibri"/>
          <w:b/>
        </w:rPr>
        <w:t xml:space="preserve">Locations Call </w:t>
      </w:r>
      <w:r w:rsidR="00F02AF4">
        <w:rPr>
          <w:rFonts w:eastAsia="Calibri"/>
          <w:b/>
        </w:rPr>
        <w:t>t</w:t>
      </w:r>
      <w:r>
        <w:rPr>
          <w:rFonts w:eastAsia="Calibri"/>
          <w:b/>
        </w:rPr>
        <w:t>o Action Buttons</w:t>
      </w:r>
      <w:r>
        <w:rPr>
          <w:rFonts w:eastAsia="Calibri"/>
        </w:rPr>
        <w:t xml:space="preserve">: </w:t>
      </w:r>
    </w:p>
    <w:p w14:paraId="75909B05" w14:textId="11E44E44" w:rsidR="00512D3C" w:rsidRDefault="00AA5D02" w:rsidP="00AA5D02">
      <w:pPr>
        <w:pStyle w:val="ListParagraph"/>
        <w:numPr>
          <w:ilvl w:val="1"/>
          <w:numId w:val="11"/>
        </w:numPr>
      </w:pPr>
      <w:r>
        <w:rPr>
          <w:rFonts w:eastAsia="Calibri"/>
        </w:rPr>
        <w:t>Edit these through the Experience Editor by using the Horizontal Call to Action Training Guide</w:t>
      </w:r>
      <w:r w:rsidR="00512D3C">
        <w:rPr>
          <w:rFonts w:eastAsia="Calibri"/>
        </w:rPr>
        <w:t>.</w:t>
      </w:r>
      <w:r>
        <w:rPr>
          <w:rFonts w:eastAsia="Calibri"/>
        </w:rPr>
        <w:br/>
      </w:r>
    </w:p>
    <w:p w14:paraId="131DA066" w14:textId="2DF4A0EE" w:rsidR="00F02AF4" w:rsidRPr="00F02AF4" w:rsidRDefault="00512D3C" w:rsidP="00512D3C">
      <w:pPr>
        <w:pStyle w:val="ListParagraph"/>
        <w:numPr>
          <w:ilvl w:val="0"/>
          <w:numId w:val="11"/>
        </w:numPr>
      </w:pPr>
      <w:r>
        <w:rPr>
          <w:b/>
        </w:rPr>
        <w:t>Text Features Blue</w:t>
      </w:r>
      <w:r w:rsidR="00F02AF4">
        <w:rPr>
          <w:b/>
        </w:rPr>
        <w:t>:</w:t>
      </w:r>
    </w:p>
    <w:p w14:paraId="4797FC96" w14:textId="386AADA5" w:rsidR="00512D3C" w:rsidRDefault="00F02AF4" w:rsidP="00F02AF4">
      <w:pPr>
        <w:pStyle w:val="ListParagraph"/>
        <w:numPr>
          <w:ilvl w:val="1"/>
          <w:numId w:val="11"/>
        </w:numPr>
      </w:pPr>
      <w:r>
        <w:rPr>
          <w:rFonts w:eastAsia="Calibri"/>
        </w:rPr>
        <w:t xml:space="preserve">Edit these through the Experience Editor by using the </w:t>
      </w:r>
      <w:r>
        <w:rPr>
          <w:rFonts w:eastAsia="Calibri"/>
        </w:rPr>
        <w:t>Text Feature Blue</w:t>
      </w:r>
      <w:r>
        <w:rPr>
          <w:rFonts w:eastAsia="Calibri"/>
        </w:rPr>
        <w:t xml:space="preserve"> Training Guide.</w:t>
      </w:r>
      <w:r w:rsidR="00512D3C" w:rsidRPr="00F02AF4">
        <w:rPr>
          <w:rFonts w:eastAsia="Calibri"/>
          <w:b/>
        </w:rPr>
        <w:br/>
      </w:r>
    </w:p>
    <w:p w14:paraId="7D3282B1" w14:textId="15CCBF4F" w:rsidR="00F02AF4" w:rsidRPr="00F02AF4" w:rsidRDefault="00512D3C" w:rsidP="00512D3C">
      <w:pPr>
        <w:pStyle w:val="ListParagraph"/>
        <w:numPr>
          <w:ilvl w:val="0"/>
          <w:numId w:val="11"/>
        </w:numPr>
      </w:pPr>
      <w:r>
        <w:rPr>
          <w:b/>
        </w:rPr>
        <w:t>Text Image Features</w:t>
      </w:r>
    </w:p>
    <w:p w14:paraId="6AD3E8AD" w14:textId="4351C669" w:rsidR="00F02AF4" w:rsidRPr="00F02AF4" w:rsidRDefault="00F02AF4" w:rsidP="00F02AF4">
      <w:pPr>
        <w:pStyle w:val="ListParagraph"/>
        <w:numPr>
          <w:ilvl w:val="1"/>
          <w:numId w:val="11"/>
        </w:numPr>
        <w:rPr>
          <w:bCs/>
        </w:rPr>
      </w:pPr>
      <w:r w:rsidRPr="00F02AF4">
        <w:rPr>
          <w:bCs/>
        </w:rPr>
        <w:t>Edit these through the Experience Editor by using the Text Image Features Training Guide.</w:t>
      </w:r>
    </w:p>
    <w:p w14:paraId="25632792" w14:textId="3179E4CF" w:rsidR="00512D3C" w:rsidRDefault="00512D3C" w:rsidP="00512D3C">
      <w:pPr>
        <w:pStyle w:val="ListParagraph"/>
        <w:numPr>
          <w:ilvl w:val="0"/>
          <w:numId w:val="11"/>
        </w:numPr>
      </w:pPr>
      <w:r>
        <w:rPr>
          <w:rFonts w:eastAsia="Calibri"/>
          <w:b/>
        </w:rPr>
        <w:t>Two Column CTA Buttons Properties</w:t>
      </w:r>
      <w:r w:rsidR="00F02AF4">
        <w:rPr>
          <w:rFonts w:eastAsia="Calibri"/>
        </w:rPr>
        <w:t>:</w:t>
      </w:r>
    </w:p>
    <w:p w14:paraId="4F9088E3" w14:textId="5540FA33" w:rsidR="00512D3C" w:rsidRPr="00F02AF4" w:rsidRDefault="00F02AF4" w:rsidP="00F02AF4">
      <w:pPr>
        <w:pStyle w:val="ListParagraph"/>
        <w:numPr>
          <w:ilvl w:val="1"/>
          <w:numId w:val="11"/>
        </w:numPr>
        <w:rPr>
          <w:bCs/>
        </w:rPr>
      </w:pPr>
      <w:r w:rsidRPr="00F02AF4">
        <w:rPr>
          <w:bCs/>
        </w:rPr>
        <w:t xml:space="preserve">Edit these through the Experience Editor by using the </w:t>
      </w:r>
      <w:r>
        <w:rPr>
          <w:bCs/>
        </w:rPr>
        <w:t>Two Column CTA Buttons Properties</w:t>
      </w:r>
      <w:r w:rsidRPr="00F02AF4">
        <w:rPr>
          <w:bCs/>
        </w:rPr>
        <w:t xml:space="preserve"> Training Guide.</w:t>
      </w:r>
      <w:r w:rsidR="00512D3C" w:rsidRPr="00F02AF4">
        <w:rPr>
          <w:rFonts w:eastAsia="Calibri"/>
          <w:b/>
        </w:rPr>
        <w:br/>
      </w:r>
    </w:p>
    <w:p w14:paraId="1B52FA23" w14:textId="77777777" w:rsidR="00F02AF4" w:rsidRPr="00F02AF4" w:rsidRDefault="00512D3C" w:rsidP="00512D3C">
      <w:pPr>
        <w:pStyle w:val="ListParagraph"/>
        <w:numPr>
          <w:ilvl w:val="0"/>
          <w:numId w:val="11"/>
        </w:numPr>
      </w:pPr>
      <w:r>
        <w:rPr>
          <w:rFonts w:eastAsia="Calibri"/>
          <w:b/>
        </w:rPr>
        <w:t>Slider CTA</w:t>
      </w:r>
      <w:r w:rsidR="00F02AF4">
        <w:rPr>
          <w:rFonts w:eastAsia="Calibri"/>
        </w:rPr>
        <w:t>:</w:t>
      </w:r>
    </w:p>
    <w:p w14:paraId="422AC82A" w14:textId="77777777" w:rsidR="00512D3C" w:rsidRPr="00512D3C" w:rsidRDefault="00512D3C" w:rsidP="00512D3C">
      <w:pPr>
        <w:pStyle w:val="Heading1"/>
        <w:rPr>
          <w:rFonts w:ascii="Helvetica" w:hAnsi="Helvetica"/>
          <w:sz w:val="36"/>
        </w:rPr>
      </w:pPr>
      <w:bookmarkStart w:id="7" w:name="_Toc47698930"/>
      <w:r w:rsidRPr="00512D3C">
        <w:rPr>
          <w:rFonts w:ascii="Helvetica" w:hAnsi="Helvetica"/>
          <w:sz w:val="36"/>
        </w:rPr>
        <w:lastRenderedPageBreak/>
        <w:t>Adding Child Pages</w:t>
      </w:r>
      <w:bookmarkEnd w:id="7"/>
    </w:p>
    <w:p w14:paraId="7E4DCB38" w14:textId="77777777" w:rsidR="00512D3C" w:rsidRDefault="00512D3C" w:rsidP="00512D3C">
      <w:pPr>
        <w:pStyle w:val="ListParagraph"/>
        <w:numPr>
          <w:ilvl w:val="0"/>
          <w:numId w:val="12"/>
        </w:numPr>
      </w:pPr>
      <w:r>
        <w:t>To add a child page to the location profile, do one of the following:</w:t>
      </w:r>
    </w:p>
    <w:p w14:paraId="097A2CFE" w14:textId="7638C279" w:rsidR="00512D3C" w:rsidRDefault="00512D3C" w:rsidP="00512D3C">
      <w:pPr>
        <w:pStyle w:val="ListParagraph"/>
        <w:numPr>
          <w:ilvl w:val="1"/>
          <w:numId w:val="12"/>
        </w:numPr>
      </w:pPr>
      <w:r>
        <w:t xml:space="preserve">Right-click the location item, select </w:t>
      </w:r>
      <w:r>
        <w:rPr>
          <w:b/>
        </w:rPr>
        <w:t>Insert</w:t>
      </w:r>
      <w:r>
        <w:t xml:space="preserve">, and then </w:t>
      </w:r>
      <w:r>
        <w:rPr>
          <w:b/>
        </w:rPr>
        <w:t xml:space="preserve">2 Column Wide </w:t>
      </w:r>
      <w:r w:rsidR="008572D7">
        <w:rPr>
          <w:b/>
        </w:rPr>
        <w:t>Right</w:t>
      </w:r>
      <w:r>
        <w:rPr>
          <w:b/>
        </w:rPr>
        <w:t xml:space="preserve"> </w:t>
      </w:r>
      <w:r w:rsidR="008572D7" w:rsidRPr="008572D7">
        <w:rPr>
          <w:bCs/>
        </w:rPr>
        <w:t>or</w:t>
      </w:r>
      <w:r w:rsidR="008572D7">
        <w:rPr>
          <w:b/>
        </w:rPr>
        <w:t xml:space="preserve"> Location.</w:t>
      </w:r>
    </w:p>
    <w:p w14:paraId="7B17CFE3" w14:textId="13D4297B" w:rsidR="00512D3C" w:rsidRDefault="00F02AF4" w:rsidP="00512D3C">
      <w:pPr>
        <w:pStyle w:val="ListParagraph"/>
        <w:ind w:left="360"/>
      </w:pPr>
      <w:r w:rsidRPr="00F02AF4">
        <w:drawing>
          <wp:inline distT="0" distB="0" distL="0" distR="0" wp14:anchorId="4D4821E9" wp14:editId="6349C1C3">
            <wp:extent cx="4572000" cy="19621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F30C6" w14:textId="77777777" w:rsidR="00512D3C" w:rsidRDefault="00512D3C" w:rsidP="00512D3C">
      <w:pPr>
        <w:pStyle w:val="ListParagraph"/>
        <w:numPr>
          <w:ilvl w:val="0"/>
          <w:numId w:val="12"/>
        </w:numPr>
      </w:pPr>
      <w:r>
        <w:t xml:space="preserve">Name your page when prompted and then click </w:t>
      </w:r>
      <w:r>
        <w:rPr>
          <w:b/>
        </w:rPr>
        <w:t>OK</w:t>
      </w:r>
      <w:r>
        <w:t xml:space="preserve">. </w:t>
      </w:r>
      <w:r>
        <w:br/>
      </w:r>
      <w:r>
        <w:rPr>
          <w:b/>
          <w:i/>
        </w:rPr>
        <w:t>Note</w:t>
      </w:r>
      <w:r>
        <w:rPr>
          <w:i/>
        </w:rPr>
        <w:t>: the name added here will become this news page’s URL.</w:t>
      </w:r>
    </w:p>
    <w:p w14:paraId="1F4EF8C5" w14:textId="3A675D22" w:rsidR="00512D3C" w:rsidRDefault="00512D3C" w:rsidP="00512D3C">
      <w:pPr>
        <w:pStyle w:val="ListParagraph"/>
        <w:ind w:left="360"/>
      </w:pPr>
      <w:r>
        <w:rPr>
          <w:i/>
          <w:noProof/>
        </w:rPr>
        <w:drawing>
          <wp:inline distT="0" distB="0" distL="0" distR="0" wp14:anchorId="3328C286" wp14:editId="0D98CFC4">
            <wp:extent cx="2886075" cy="1714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5311" w14:textId="77777777" w:rsidR="00512D3C" w:rsidRDefault="00512D3C" w:rsidP="00512D3C">
      <w:pPr>
        <w:pStyle w:val="ListParagraph"/>
        <w:numPr>
          <w:ilvl w:val="0"/>
          <w:numId w:val="12"/>
        </w:numPr>
      </w:pPr>
      <w:r>
        <w:t xml:space="preserve">The hierarchy of the child pages in the Content Tree will determine the order displayed in the proximity menu of the location profile. </w:t>
      </w:r>
    </w:p>
    <w:p w14:paraId="2841812E" w14:textId="77777777" w:rsidR="00512D3C" w:rsidRDefault="00512D3C" w:rsidP="00512D3C">
      <w:r>
        <w:br w:type="page"/>
      </w:r>
    </w:p>
    <w:p w14:paraId="7405788E" w14:textId="77777777" w:rsidR="00512D3C" w:rsidRPr="00512D3C" w:rsidRDefault="00512D3C" w:rsidP="00512D3C">
      <w:pPr>
        <w:pStyle w:val="Heading1"/>
        <w:rPr>
          <w:rFonts w:ascii="Helvetica" w:hAnsi="Helvetica"/>
          <w:sz w:val="36"/>
        </w:rPr>
      </w:pPr>
      <w:bookmarkStart w:id="8" w:name="_Toc47698931"/>
      <w:r w:rsidRPr="00512D3C">
        <w:rPr>
          <w:rFonts w:ascii="Helvetica" w:hAnsi="Helvetica"/>
          <w:sz w:val="36"/>
        </w:rPr>
        <w:lastRenderedPageBreak/>
        <w:t>Submitting Your Item through the Workflow</w:t>
      </w:r>
      <w:bookmarkEnd w:id="8"/>
    </w:p>
    <w:p w14:paraId="10EEDE4B" w14:textId="77777777" w:rsidR="00512D3C" w:rsidRDefault="00512D3C" w:rsidP="00512D3C">
      <w:pPr>
        <w:pStyle w:val="ListParagraph"/>
        <w:numPr>
          <w:ilvl w:val="0"/>
          <w:numId w:val="13"/>
        </w:numPr>
      </w:pPr>
      <w:r>
        <w:t xml:space="preserve">When you are done with your edits and have saved your work, from the </w:t>
      </w:r>
      <w:r>
        <w:rPr>
          <w:b/>
        </w:rPr>
        <w:t>Review</w:t>
      </w:r>
      <w:r>
        <w:t xml:space="preserve"> tab you can:</w:t>
      </w:r>
    </w:p>
    <w:p w14:paraId="36D29CB8" w14:textId="77777777" w:rsidR="00512D3C" w:rsidRDefault="00512D3C" w:rsidP="00512D3C">
      <w:pPr>
        <w:pStyle w:val="ListParagraph"/>
        <w:numPr>
          <w:ilvl w:val="1"/>
          <w:numId w:val="13"/>
        </w:numPr>
      </w:pPr>
      <w:r>
        <w:rPr>
          <w:b/>
        </w:rPr>
        <w:t>Check In</w:t>
      </w:r>
      <w:r>
        <w:t>: “unlock” the page from your account and make it available for other users to “lock” the page to their account; this action will keep the current version as Draft and therefore will not be published.</w:t>
      </w:r>
    </w:p>
    <w:p w14:paraId="48D2FE88" w14:textId="77777777" w:rsidR="00512D3C" w:rsidRDefault="00512D3C" w:rsidP="00512D3C">
      <w:pPr>
        <w:pStyle w:val="ListParagraph"/>
        <w:numPr>
          <w:ilvl w:val="1"/>
          <w:numId w:val="13"/>
        </w:numPr>
      </w:pPr>
      <w:r>
        <w:rPr>
          <w:b/>
        </w:rPr>
        <w:t xml:space="preserve">Submit: </w:t>
      </w:r>
      <w:r>
        <w:t>sends the most recent version to the staging area for an approval to be published by a publisher or an administrator.</w:t>
      </w:r>
    </w:p>
    <w:p w14:paraId="617B9061" w14:textId="75CB1C2A" w:rsidR="00512D3C" w:rsidRDefault="00512D3C" w:rsidP="00512D3C">
      <w:pPr>
        <w:ind w:left="360"/>
      </w:pPr>
      <w:r>
        <w:rPr>
          <w:noProof/>
        </w:rPr>
        <w:drawing>
          <wp:inline distT="0" distB="0" distL="0" distR="0" wp14:anchorId="3DBB62E6" wp14:editId="3E44F07F">
            <wp:extent cx="5819775" cy="1352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C56F" w14:textId="77777777" w:rsidR="00512D3C" w:rsidRDefault="00512D3C" w:rsidP="00512D3C">
      <w:pPr>
        <w:pStyle w:val="ListParagraph"/>
        <w:numPr>
          <w:ilvl w:val="0"/>
          <w:numId w:val="13"/>
        </w:numPr>
      </w:pPr>
      <w:r>
        <w:t xml:space="preserve">If you have Publishing rights or are an Administrator, then you will see the </w:t>
      </w:r>
      <w:r>
        <w:rPr>
          <w:b/>
        </w:rPr>
        <w:t xml:space="preserve">Approve </w:t>
      </w:r>
      <w:r>
        <w:t xml:space="preserve">and </w:t>
      </w:r>
      <w:r>
        <w:rPr>
          <w:b/>
        </w:rPr>
        <w:t xml:space="preserve">Reject </w:t>
      </w:r>
      <w:r>
        <w:t>buttons immediately appear after Submitting your page.</w:t>
      </w:r>
    </w:p>
    <w:p w14:paraId="3AC91841" w14:textId="04638AFE" w:rsidR="00512D3C" w:rsidRDefault="00512D3C" w:rsidP="00512D3C">
      <w:pPr>
        <w:ind w:left="360"/>
      </w:pPr>
      <w:r>
        <w:rPr>
          <w:noProof/>
        </w:rPr>
        <w:drawing>
          <wp:inline distT="0" distB="0" distL="0" distR="0" wp14:anchorId="58CDF1B0" wp14:editId="11FBCFE7">
            <wp:extent cx="5867400" cy="1343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442CA" w14:textId="77777777" w:rsidR="00512D3C" w:rsidRDefault="00512D3C" w:rsidP="00512D3C">
      <w:pPr>
        <w:pStyle w:val="ListParagraph"/>
        <w:numPr>
          <w:ilvl w:val="0"/>
          <w:numId w:val="13"/>
        </w:numPr>
      </w:pPr>
      <w:r>
        <w:t xml:space="preserve">When you click </w:t>
      </w:r>
      <w:r>
        <w:rPr>
          <w:b/>
        </w:rPr>
        <w:t>Approve</w:t>
      </w:r>
      <w:r>
        <w:t xml:space="preserve">, the page will be staged for Publishing and when you click </w:t>
      </w:r>
      <w:r>
        <w:rPr>
          <w:b/>
        </w:rPr>
        <w:t xml:space="preserve">Reject, </w:t>
      </w:r>
      <w:r>
        <w:t>it will send the page back to the workflow as a Draft and will not be published.</w:t>
      </w:r>
      <w:r>
        <w:br w:type="page"/>
      </w:r>
    </w:p>
    <w:p w14:paraId="51731CAB" w14:textId="77777777" w:rsidR="00512D3C" w:rsidRPr="00512D3C" w:rsidRDefault="00512D3C" w:rsidP="00512D3C">
      <w:pPr>
        <w:pStyle w:val="Heading1"/>
        <w:rPr>
          <w:rFonts w:ascii="Helvetica" w:hAnsi="Helvetica"/>
          <w:sz w:val="36"/>
        </w:rPr>
      </w:pPr>
      <w:bookmarkStart w:id="9" w:name="_Toc47698932"/>
      <w:r w:rsidRPr="00512D3C">
        <w:rPr>
          <w:rFonts w:ascii="Helvetica" w:hAnsi="Helvetica"/>
          <w:sz w:val="36"/>
        </w:rPr>
        <w:lastRenderedPageBreak/>
        <w:t>How to Publish Your Item</w:t>
      </w:r>
      <w:bookmarkEnd w:id="9"/>
    </w:p>
    <w:p w14:paraId="481FAB6E" w14:textId="77777777" w:rsidR="00512D3C" w:rsidRDefault="00512D3C" w:rsidP="00512D3C">
      <w:pPr>
        <w:pStyle w:val="ListParagraph"/>
        <w:numPr>
          <w:ilvl w:val="0"/>
          <w:numId w:val="14"/>
        </w:numPr>
      </w:pPr>
      <w:r>
        <w:t xml:space="preserve">Select the item or page that you want Publish, open the </w:t>
      </w:r>
      <w:r>
        <w:rPr>
          <w:b/>
        </w:rPr>
        <w:t xml:space="preserve">Publish </w:t>
      </w:r>
      <w:r>
        <w:t xml:space="preserve">ribbon and then click the </w:t>
      </w:r>
      <w:r>
        <w:rPr>
          <w:b/>
        </w:rPr>
        <w:t>Publish</w:t>
      </w:r>
      <w:r>
        <w:t xml:space="preserve"> button (Red) or click the down arrow. Then select </w:t>
      </w:r>
      <w:r>
        <w:rPr>
          <w:b/>
        </w:rPr>
        <w:t xml:space="preserve">Publish Item </w:t>
      </w:r>
      <w:r>
        <w:t>from its drop down menu (Orange).</w:t>
      </w:r>
    </w:p>
    <w:p w14:paraId="0200769A" w14:textId="2C94228E" w:rsidR="00512D3C" w:rsidRDefault="00512D3C" w:rsidP="00512D3C">
      <w:pPr>
        <w:pStyle w:val="ListParagraph"/>
        <w:ind w:left="360"/>
      </w:pPr>
      <w:r>
        <w:rPr>
          <w:noProof/>
        </w:rPr>
        <w:drawing>
          <wp:inline distT="0" distB="0" distL="0" distR="0" wp14:anchorId="6FBDC87F" wp14:editId="11CACFD7">
            <wp:extent cx="4476750" cy="1752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AB0A" w14:textId="77777777" w:rsidR="00512D3C" w:rsidRDefault="00512D3C" w:rsidP="00512D3C">
      <w:pPr>
        <w:pStyle w:val="ListParagraph"/>
        <w:numPr>
          <w:ilvl w:val="0"/>
          <w:numId w:val="14"/>
        </w:numPr>
      </w:pPr>
      <w:r>
        <w:t xml:space="preserve">Click </w:t>
      </w:r>
      <w:r>
        <w:rPr>
          <w:b/>
        </w:rPr>
        <w:t xml:space="preserve">Publish </w:t>
      </w:r>
      <w:r>
        <w:t xml:space="preserve">to publish the item, its sub-items, and related items. </w:t>
      </w:r>
    </w:p>
    <w:p w14:paraId="760A0A27" w14:textId="353EF77B" w:rsidR="00D11645" w:rsidRDefault="00512D3C" w:rsidP="00512D3C">
      <w:pPr>
        <w:ind w:left="450"/>
        <w:rPr>
          <w:rFonts w:ascii="Helvetica" w:hAnsi="Helvetica"/>
        </w:rPr>
      </w:pPr>
      <w:r>
        <w:rPr>
          <w:noProof/>
        </w:rPr>
        <w:drawing>
          <wp:inline distT="0" distB="0" distL="0" distR="0" wp14:anchorId="5EC1AEFD" wp14:editId="45C1F1F6">
            <wp:extent cx="3190875" cy="3819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041F" w14:textId="1E2E3D98" w:rsidR="00B420DB" w:rsidRDefault="00B420DB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185C7793" w14:textId="18913259" w:rsidR="00B420DB" w:rsidRPr="00B420DB" w:rsidRDefault="00B420DB" w:rsidP="00B420DB">
      <w:pPr>
        <w:pStyle w:val="Heading1"/>
        <w:rPr>
          <w:rFonts w:ascii="Helvetica" w:hAnsi="Helvetica"/>
          <w:sz w:val="36"/>
        </w:rPr>
      </w:pPr>
      <w:bookmarkStart w:id="10" w:name="_Toc47698933"/>
      <w:r>
        <w:rPr>
          <w:rFonts w:ascii="Helvetica" w:hAnsi="Helvetica"/>
          <w:sz w:val="36"/>
        </w:rPr>
        <w:lastRenderedPageBreak/>
        <w:t>Appendix 1: Page Type Rules Grid</w:t>
      </w:r>
      <w:bookmarkEnd w:id="10"/>
    </w:p>
    <w:p w14:paraId="32D78BE5" w14:textId="2E455B24" w:rsidR="00B420DB" w:rsidRDefault="00B420DB" w:rsidP="00B420DB">
      <w:pPr>
        <w:jc w:val="center"/>
      </w:pPr>
      <w:r>
        <w:rPr>
          <w:noProof/>
        </w:rPr>
        <w:drawing>
          <wp:inline distT="0" distB="0" distL="0" distR="0" wp14:anchorId="35C636EA" wp14:editId="103589C0">
            <wp:extent cx="6257925" cy="21526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45BE" w14:textId="77777777" w:rsidR="00B420DB" w:rsidRDefault="00B420DB" w:rsidP="00B420DB">
      <w:pPr>
        <w:pStyle w:val="ListParagraph"/>
        <w:numPr>
          <w:ilvl w:val="0"/>
          <w:numId w:val="19"/>
        </w:numPr>
      </w:pPr>
      <w:r>
        <w:t xml:space="preserve">Building Page - No service pages </w:t>
      </w:r>
      <w:hyperlink r:id="rId47" w:history="1">
        <w:r w:rsidRPr="00070F74">
          <w:rPr>
            <w:rStyle w:val="Hyperlink"/>
          </w:rPr>
          <w:t>https://www.henryford.com/locations/fairlane</w:t>
        </w:r>
      </w:hyperlink>
      <w:r>
        <w:t xml:space="preserve">  </w:t>
      </w:r>
    </w:p>
    <w:p w14:paraId="51A625CD" w14:textId="77777777" w:rsidR="00B420DB" w:rsidRDefault="00B420DB" w:rsidP="00B420DB">
      <w:pPr>
        <w:pStyle w:val="ListParagraph"/>
        <w:numPr>
          <w:ilvl w:val="0"/>
          <w:numId w:val="19"/>
        </w:numPr>
      </w:pPr>
      <w:r>
        <w:t xml:space="preserve">Building Page - Ancillary only </w:t>
      </w:r>
      <w:hyperlink r:id="rId48" w:history="1">
        <w:r w:rsidRPr="00070F74">
          <w:rPr>
            <w:rStyle w:val="Hyperlink"/>
          </w:rPr>
          <w:t>https://www.henryford.com/locations/hfml-wyandotte</w:t>
        </w:r>
      </w:hyperlink>
      <w:r>
        <w:t xml:space="preserve"> </w:t>
      </w:r>
    </w:p>
    <w:p w14:paraId="34AAED04" w14:textId="77777777" w:rsidR="00B420DB" w:rsidRDefault="00B420DB" w:rsidP="00B420DB">
      <w:pPr>
        <w:pStyle w:val="ListParagraph"/>
        <w:numPr>
          <w:ilvl w:val="0"/>
          <w:numId w:val="19"/>
        </w:numPr>
      </w:pPr>
      <w:r>
        <w:t xml:space="preserve">Building Page - with service </w:t>
      </w:r>
      <w:hyperlink r:id="rId49" w:history="1">
        <w:r w:rsidRPr="00070F74">
          <w:rPr>
            <w:rStyle w:val="Hyperlink"/>
          </w:rPr>
          <w:t>https://www.henryford.com/locations/allegiance-health-professional-building</w:t>
        </w:r>
      </w:hyperlink>
      <w:r>
        <w:t xml:space="preserve"> </w:t>
      </w:r>
    </w:p>
    <w:p w14:paraId="34CBE07B" w14:textId="77777777" w:rsidR="00B420DB" w:rsidRDefault="00B420DB" w:rsidP="00B420DB">
      <w:pPr>
        <w:pStyle w:val="ListParagraph"/>
        <w:numPr>
          <w:ilvl w:val="0"/>
          <w:numId w:val="19"/>
        </w:numPr>
      </w:pPr>
      <w:r>
        <w:t xml:space="preserve">Service Page </w:t>
      </w:r>
      <w:hyperlink r:id="rId50" w:history="1">
        <w:r w:rsidRPr="00070F74">
          <w:rPr>
            <w:rStyle w:val="Hyperlink"/>
          </w:rPr>
          <w:t>https://www.henryford.com/locations/allegiance-health-professional-building/cardiac-rehabilitation</w:t>
        </w:r>
      </w:hyperlink>
      <w:r>
        <w:t xml:space="preserve"> </w:t>
      </w:r>
    </w:p>
    <w:p w14:paraId="4B7DAEAD" w14:textId="23A96672" w:rsidR="00B420DB" w:rsidRPr="00B420DB" w:rsidRDefault="00B420DB" w:rsidP="00B420DB">
      <w:pPr>
        <w:pStyle w:val="ListParagraph"/>
        <w:numPr>
          <w:ilvl w:val="0"/>
          <w:numId w:val="19"/>
        </w:numPr>
      </w:pPr>
      <w:r>
        <w:t xml:space="preserve">Ancillary Service Page https://www.henryford.com/locations/allegiance-health/pharmacy </w:t>
      </w:r>
      <w:hyperlink r:id="rId51" w:history="1">
        <w:r w:rsidRPr="00070F74">
          <w:rPr>
            <w:rStyle w:val="Hyperlink"/>
          </w:rPr>
          <w:t>https://www.henryford.com/locations/allegiance-health-center-cascade-ridge/diagnostic-center</w:t>
        </w:r>
      </w:hyperlink>
      <w:r>
        <w:t xml:space="preserve"> </w:t>
      </w:r>
    </w:p>
    <w:p w14:paraId="6EFDA0C5" w14:textId="130D9A62" w:rsidR="00B420DB" w:rsidRDefault="00B420DB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0C45F289" w14:textId="007D95C1" w:rsidR="00B420DB" w:rsidRDefault="00B420DB" w:rsidP="00B420DB">
      <w:pPr>
        <w:pStyle w:val="Heading1"/>
        <w:rPr>
          <w:rFonts w:ascii="Helvetica" w:hAnsi="Helvetica"/>
          <w:sz w:val="36"/>
        </w:rPr>
      </w:pPr>
      <w:bookmarkStart w:id="11" w:name="_Toc47698934"/>
      <w:r>
        <w:rPr>
          <w:rFonts w:ascii="Helvetica" w:hAnsi="Helvetica"/>
          <w:sz w:val="36"/>
        </w:rPr>
        <w:lastRenderedPageBreak/>
        <w:t>Appendix 2: Location Name Rules</w:t>
      </w:r>
      <w:bookmarkEnd w:id="11"/>
    </w:p>
    <w:p w14:paraId="72F57702" w14:textId="77777777" w:rsidR="00B420DB" w:rsidRDefault="00B420DB" w:rsidP="00B420DB">
      <w:pPr>
        <w:spacing w:before="240"/>
      </w:pPr>
      <w:r>
        <w:t xml:space="preserve">Location names, IDs and services should be verified using the EPIC Location file (S:\OFP\PLAN_MKT\Web\HF.com\Locations Directory\Locations-Data-Extract) </w:t>
      </w:r>
    </w:p>
    <w:p w14:paraId="26F2F7D1" w14:textId="77777777" w:rsidR="00B420DB" w:rsidRDefault="00B420DB" w:rsidP="00B420DB">
      <w:pPr>
        <w:pStyle w:val="ListParagraph"/>
        <w:numPr>
          <w:ilvl w:val="0"/>
          <w:numId w:val="20"/>
        </w:numPr>
        <w:spacing w:before="240"/>
      </w:pPr>
      <w:r>
        <w:t xml:space="preserve">Discrepancies in names should be forwarded to Ara Telbelian and Market marketing manager </w:t>
      </w:r>
    </w:p>
    <w:p w14:paraId="7B4300F2" w14:textId="7E0D29D9" w:rsidR="00B420DB" w:rsidRDefault="00B420DB" w:rsidP="00B420DB">
      <w:pPr>
        <w:pStyle w:val="ListParagraph"/>
        <w:numPr>
          <w:ilvl w:val="0"/>
          <w:numId w:val="20"/>
        </w:numPr>
        <w:spacing w:before="240"/>
      </w:pPr>
      <w:r>
        <w:t xml:space="preserve">Discrepancies in service listings should be discussed with the location manager </w:t>
      </w:r>
    </w:p>
    <w:p w14:paraId="3F06B198" w14:textId="5D6EB5D8" w:rsidR="00B420DB" w:rsidRDefault="00B420DB" w:rsidP="00B420DB">
      <w:pPr>
        <w:spacing w:before="240"/>
      </w:pPr>
      <w:r>
        <w:t xml:space="preserve">Branded Location Name Standards </w:t>
      </w:r>
    </w:p>
    <w:p w14:paraId="315FF63F" w14:textId="77777777" w:rsidR="00B420DB" w:rsidRDefault="00B420DB" w:rsidP="00B420DB">
      <w:pPr>
        <w:pStyle w:val="ListParagraph"/>
        <w:numPr>
          <w:ilvl w:val="0"/>
          <w:numId w:val="20"/>
        </w:numPr>
        <w:spacing w:before="240"/>
      </w:pPr>
      <w:r>
        <w:t xml:space="preserve">All HFMG outpatient facilities are branded Henry Ford Medical Center – name of city </w:t>
      </w:r>
    </w:p>
    <w:p w14:paraId="121BCD6E" w14:textId="77777777" w:rsidR="00B420DB" w:rsidRDefault="00B420DB" w:rsidP="00B420DB">
      <w:pPr>
        <w:pStyle w:val="ListParagraph"/>
        <w:numPr>
          <w:ilvl w:val="0"/>
          <w:numId w:val="20"/>
        </w:numPr>
        <w:spacing w:before="240"/>
      </w:pPr>
      <w:r>
        <w:t xml:space="preserve">All multispecialty Henry Ford Macomb or Henry Ford Wyandotte facilities are branded Henry Ford Health Center – name of city </w:t>
      </w:r>
    </w:p>
    <w:p w14:paraId="6B738ABA" w14:textId="77777777" w:rsidR="00B420DB" w:rsidRDefault="00B420DB" w:rsidP="00B420DB">
      <w:pPr>
        <w:pStyle w:val="ListParagraph"/>
        <w:numPr>
          <w:ilvl w:val="0"/>
          <w:numId w:val="20"/>
        </w:numPr>
        <w:spacing w:before="240"/>
      </w:pPr>
      <w:r>
        <w:t xml:space="preserve">All HF Macomb owned practices with 1-2 services are branded Henry Ford Macomb (noun of service) …i.e. Henry Ford Macomb OBGYN) </w:t>
      </w:r>
    </w:p>
    <w:p w14:paraId="6A859C1D" w14:textId="77777777" w:rsidR="00B420DB" w:rsidRDefault="00B420DB" w:rsidP="00B420DB">
      <w:pPr>
        <w:pStyle w:val="ListParagraph"/>
        <w:numPr>
          <w:ilvl w:val="0"/>
          <w:numId w:val="20"/>
        </w:numPr>
        <w:spacing w:before="240"/>
      </w:pPr>
      <w:r>
        <w:t xml:space="preserve">All HF Wyandotte owned practices with 1-2 services are branded Henry Ford Wyandotte (noun of service) …i.e. Henry Ford Wyandotte OBGYN </w:t>
      </w:r>
    </w:p>
    <w:p w14:paraId="6CE6C070" w14:textId="0B30CF19" w:rsidR="00B420DB" w:rsidRPr="00B420DB" w:rsidRDefault="00B420DB" w:rsidP="00B420DB">
      <w:pPr>
        <w:pStyle w:val="ListParagraph"/>
        <w:numPr>
          <w:ilvl w:val="0"/>
          <w:numId w:val="20"/>
        </w:numPr>
        <w:spacing w:before="240"/>
      </w:pPr>
      <w:r>
        <w:t>Single specialty locations HFMG: Henry Ford [specialty/service name] - name of city</w:t>
      </w:r>
    </w:p>
    <w:p w14:paraId="0BE85BF9" w14:textId="77777777" w:rsidR="00B420DB" w:rsidRPr="00695755" w:rsidRDefault="00B420DB" w:rsidP="00B420DB">
      <w:pPr>
        <w:rPr>
          <w:rFonts w:ascii="Helvetica" w:hAnsi="Helvetica"/>
        </w:rPr>
      </w:pPr>
    </w:p>
    <w:sectPr w:rsidR="00B420DB" w:rsidRPr="00695755" w:rsidSect="00F004E4">
      <w:headerReference w:type="default" r:id="rId52"/>
      <w:footerReference w:type="default" r:id="rId53"/>
      <w:pgSz w:w="12240" w:h="15840"/>
      <w:pgMar w:top="2068" w:right="1170" w:bottom="1440" w:left="720" w:header="630" w:footer="6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ED870" w14:textId="77777777" w:rsidR="000F53C1" w:rsidRDefault="000F53C1" w:rsidP="00266778">
      <w:pPr>
        <w:spacing w:after="0" w:line="240" w:lineRule="auto"/>
      </w:pPr>
      <w:r>
        <w:separator/>
      </w:r>
    </w:p>
  </w:endnote>
  <w:endnote w:type="continuationSeparator" w:id="0">
    <w:p w14:paraId="64AAFB09" w14:textId="77777777" w:rsidR="000F53C1" w:rsidRDefault="000F53C1" w:rsidP="00266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19B39" w14:textId="77777777" w:rsidR="00552EEE" w:rsidRDefault="00552EEE">
    <w:pPr>
      <w:pStyle w:val="BodyText"/>
      <w:spacing w:line="14" w:lineRule="auto"/>
      <w:rPr>
        <w:sz w:val="20"/>
      </w:rPr>
    </w:pPr>
    <w:r>
      <w:rPr>
        <w:noProof/>
      </w:rPr>
      <w:pict w14:anchorId="2A97DDE0"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4098" type="#_x0000_t202" style="position:absolute;margin-left:296.05pt;margin-top:753.45pt;width:11.4pt;height:12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" filled="f" stroked="f">
          <v:textbox inset="0,0,0,0">
            <w:txbxContent>
              <w:p w14:paraId="57C347F5" w14:textId="77777777" w:rsidR="00552EEE" w:rsidRDefault="00552EEE">
                <w:pPr>
                  <w:spacing w:line="235" w:lineRule="exact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4B6A2" w14:textId="766408E9" w:rsidR="00552EEE" w:rsidRDefault="00552EE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E372D50" wp14:editId="6D8DDCFF">
              <wp:simplePos x="0" y="0"/>
              <wp:positionH relativeFrom="page">
                <wp:posOffset>3759835</wp:posOffset>
              </wp:positionH>
              <wp:positionV relativeFrom="page">
                <wp:posOffset>9568815</wp:posOffset>
              </wp:positionV>
              <wp:extent cx="144780" cy="160020"/>
              <wp:effectExtent l="0" t="0" r="7620" b="1143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BC5096" w14:textId="77777777" w:rsidR="00552EEE" w:rsidRDefault="00552EEE">
                          <w:pPr>
                            <w:spacing w:line="235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372D50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7" type="#_x0000_t202" style="position:absolute;margin-left:296.05pt;margin-top:753.45pt;width:11.4pt;height:12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" filled="f" stroked="f">
              <v:textbox inset="0,0,0,0">
                <w:txbxContent>
                  <w:p w14:paraId="58BC5096" w14:textId="77777777" w:rsidR="00552EEE" w:rsidRDefault="00552EEE">
                    <w:pPr>
                      <w:spacing w:line="235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6E78E" w14:textId="5788C0FD" w:rsidR="00D11645" w:rsidRPr="00512D3C" w:rsidRDefault="00512D3C" w:rsidP="00512D3C">
    <w:pPr>
      <w:pStyle w:val="Footer"/>
      <w:jc w:val="center"/>
    </w:pPr>
    <w:r w:rsidRPr="00301C21">
      <w:rPr>
        <w:rFonts w:asciiTheme="minorHAnsi" w:hAnsiTheme="minorHAnsi" w:cstheme="minorHAnsi"/>
        <w:sz w:val="28"/>
        <w:szCs w:val="28"/>
        <w:vertAlign w:val="subscript"/>
      </w:rPr>
      <w:t xml:space="preserve">555 Maryville University Drive   |   Fifth Floor   |   St. Louis, MO 63141   |   P: (855) 411-7738    |   Perficient.com   |   </w:t>
    </w:r>
    <w:r w:rsidRPr="00826B62">
      <w:rPr>
        <w:rFonts w:asciiTheme="minorHAnsi" w:hAnsiTheme="minorHAnsi" w:cstheme="minorHAnsi"/>
        <w:sz w:val="28"/>
        <w:szCs w:val="28"/>
        <w:vertAlign w:val="subscript"/>
      </w:rPr>
      <w:t>p</w:t>
    </w:r>
    <w:r>
      <w:rPr>
        <w:rFonts w:asciiTheme="minorHAnsi" w:hAnsiTheme="minorHAnsi" w:cstheme="minorHAnsi"/>
        <w:sz w:val="28"/>
        <w:szCs w:val="28"/>
        <w:vertAlign w:val="subscript"/>
      </w:rPr>
      <w:t>age</w:t>
    </w:r>
    <w:r w:rsidRPr="00826B62">
      <w:rPr>
        <w:rFonts w:asciiTheme="minorHAnsi" w:hAnsiTheme="minorHAnsi" w:cstheme="minorHAnsi"/>
        <w:sz w:val="28"/>
        <w:szCs w:val="28"/>
        <w:vertAlign w:val="subscript"/>
      </w:rPr>
      <w:t xml:space="preserve"> </w:t>
    </w:r>
    <w:r w:rsidRPr="00826B62">
      <w:rPr>
        <w:rFonts w:asciiTheme="minorHAnsi" w:hAnsiTheme="minorHAnsi" w:cstheme="minorHAnsi"/>
        <w:sz w:val="28"/>
        <w:szCs w:val="28"/>
        <w:vertAlign w:val="subscript"/>
      </w:rPr>
      <w:fldChar w:fldCharType="begin"/>
    </w:r>
    <w:r w:rsidRPr="00826B62">
      <w:rPr>
        <w:rFonts w:asciiTheme="minorHAnsi" w:hAnsiTheme="minorHAnsi" w:cstheme="minorHAnsi"/>
        <w:sz w:val="28"/>
        <w:szCs w:val="28"/>
        <w:vertAlign w:val="subscript"/>
      </w:rPr>
      <w:instrText xml:space="preserve"> PAGE    \* MERGEFORMAT </w:instrText>
    </w:r>
    <w:r w:rsidRPr="00826B62">
      <w:rPr>
        <w:rFonts w:asciiTheme="minorHAnsi" w:hAnsiTheme="minorHAnsi" w:cstheme="minorHAnsi"/>
        <w:sz w:val="28"/>
        <w:szCs w:val="28"/>
        <w:vertAlign w:val="subscript"/>
      </w:rPr>
      <w:fldChar w:fldCharType="separate"/>
    </w:r>
    <w:r>
      <w:rPr>
        <w:rFonts w:asciiTheme="minorHAnsi" w:hAnsiTheme="minorHAnsi" w:cstheme="minorHAnsi"/>
        <w:szCs w:val="28"/>
        <w:vertAlign w:val="subscript"/>
      </w:rPr>
      <w:t>1</w:t>
    </w:r>
    <w:r w:rsidRPr="00826B62">
      <w:rPr>
        <w:rFonts w:asciiTheme="minorHAnsi" w:hAnsiTheme="minorHAnsi" w:cstheme="minorHAnsi"/>
        <w:sz w:val="28"/>
        <w:szCs w:val="28"/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EF1C8" w14:textId="77777777" w:rsidR="000F53C1" w:rsidRDefault="000F53C1" w:rsidP="00266778">
      <w:pPr>
        <w:spacing w:after="0" w:line="240" w:lineRule="auto"/>
      </w:pPr>
      <w:r>
        <w:separator/>
      </w:r>
    </w:p>
  </w:footnote>
  <w:footnote w:type="continuationSeparator" w:id="0">
    <w:p w14:paraId="3D031981" w14:textId="77777777" w:rsidR="000F53C1" w:rsidRDefault="000F53C1" w:rsidP="00266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88448" w14:textId="77777777" w:rsidR="00552EEE" w:rsidRDefault="00552EE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69632885" wp14:editId="1C165CD2">
          <wp:simplePos x="0" y="0"/>
          <wp:positionH relativeFrom="page">
            <wp:posOffset>4741820</wp:posOffset>
          </wp:positionH>
          <wp:positionV relativeFrom="page">
            <wp:posOffset>334010</wp:posOffset>
          </wp:positionV>
          <wp:extent cx="2765160" cy="675838"/>
          <wp:effectExtent l="0" t="0" r="0" b="0"/>
          <wp:wrapNone/>
          <wp:docPr id="4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160" cy="67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0262FD30">
        <v:shapetype id="_x0000_t202" coordsize="21600,21600" o:spt="202" path="m,l,21600r21600,l21600,xe">
          <v:stroke joinstyle="miter"/>
          <v:path gradientshapeok="t" o:connecttype="rect"/>
        </v:shapetype>
        <v:shape id="Text Box 33" o:spid="_x0000_s4097" type="#_x0000_t202" style="position:absolute;margin-left:71pt;margin-top:87.4pt;width:193.05pt;height:2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" filled="f" stroked="f">
          <v:textbox inset="0,0,0,0">
            <w:txbxContent>
              <w:p w14:paraId="35D244A8" w14:textId="77777777" w:rsidR="00552EEE" w:rsidRDefault="00552EEE">
                <w:pPr>
                  <w:spacing w:line="468" w:lineRule="exact"/>
                  <w:ind w:left="20"/>
                  <w:rPr>
                    <w:sz w:val="4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27D65" w14:textId="64C53DE1" w:rsidR="00552EEE" w:rsidRDefault="00552EE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336" behindDoc="1" locked="0" layoutInCell="1" allowOverlap="1" wp14:anchorId="20F3AA59" wp14:editId="3EDAEBCD">
          <wp:simplePos x="0" y="0"/>
          <wp:positionH relativeFrom="page">
            <wp:posOffset>4796998</wp:posOffset>
          </wp:positionH>
          <wp:positionV relativeFrom="page">
            <wp:posOffset>388961</wp:posOffset>
          </wp:positionV>
          <wp:extent cx="2765160" cy="675838"/>
          <wp:effectExtent l="0" t="0" r="0" b="0"/>
          <wp:wrapNone/>
          <wp:docPr id="4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160" cy="67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F27A023" wp14:editId="7CABC583">
              <wp:simplePos x="0" y="0"/>
              <wp:positionH relativeFrom="page">
                <wp:posOffset>901700</wp:posOffset>
              </wp:positionH>
              <wp:positionV relativeFrom="page">
                <wp:posOffset>1109980</wp:posOffset>
              </wp:positionV>
              <wp:extent cx="4911090" cy="304800"/>
              <wp:effectExtent l="0" t="0" r="381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109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9C647F" w14:textId="77777777" w:rsidR="00552EEE" w:rsidRDefault="00552EEE">
                          <w:pPr>
                            <w:spacing w:line="468" w:lineRule="exact"/>
                            <w:ind w:left="20"/>
                            <w:rPr>
                              <w:sz w:val="4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7A023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6" type="#_x0000_t202" style="position:absolute;margin-left:71pt;margin-top:87.4pt;width:386.7pt;height:2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" filled="f" stroked="f">
              <v:textbox inset="0,0,0,0">
                <w:txbxContent>
                  <w:p w14:paraId="669C647F" w14:textId="77777777" w:rsidR="00552EEE" w:rsidRDefault="00552EEE">
                    <w:pPr>
                      <w:spacing w:line="468" w:lineRule="exact"/>
                      <w:ind w:left="20"/>
                      <w:rPr>
                        <w:sz w:val="4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22C91" w14:textId="566A1761" w:rsidR="00D11645" w:rsidRDefault="00552EEE" w:rsidP="00266778">
    <w:pPr>
      <w:pStyle w:val="Header"/>
      <w:ind w:left="-720" w:firstLine="720"/>
    </w:pPr>
    <w:r>
      <w:rPr>
        <w:noProof/>
      </w:rPr>
      <w:drawing>
        <wp:anchor distT="0" distB="0" distL="0" distR="0" simplePos="0" relativeHeight="251659264" behindDoc="1" locked="0" layoutInCell="1" allowOverlap="1" wp14:anchorId="214E778C" wp14:editId="2F261CC8">
          <wp:simplePos x="0" y="0"/>
          <wp:positionH relativeFrom="page">
            <wp:align>right</wp:align>
          </wp:positionH>
          <wp:positionV relativeFrom="page">
            <wp:posOffset>400050</wp:posOffset>
          </wp:positionV>
          <wp:extent cx="2610083" cy="638175"/>
          <wp:effectExtent l="0" t="0" r="0" b="0"/>
          <wp:wrapNone/>
          <wp:docPr id="4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083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645">
      <w:softHyphen/>
    </w:r>
    <w:r w:rsidR="00D11645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8D8"/>
    <w:multiLevelType w:val="hybridMultilevel"/>
    <w:tmpl w:val="5EBCE304"/>
    <w:lvl w:ilvl="0" w:tplc="BBB2262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37B69"/>
    <w:multiLevelType w:val="hybridMultilevel"/>
    <w:tmpl w:val="08226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50A0B"/>
    <w:multiLevelType w:val="hybridMultilevel"/>
    <w:tmpl w:val="1B865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50C9B"/>
    <w:multiLevelType w:val="hybridMultilevel"/>
    <w:tmpl w:val="C1486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553DC"/>
    <w:multiLevelType w:val="hybridMultilevel"/>
    <w:tmpl w:val="9BD02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F714A"/>
    <w:multiLevelType w:val="hybridMultilevel"/>
    <w:tmpl w:val="016ABE4C"/>
    <w:lvl w:ilvl="0" w:tplc="DCA0959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687E3E7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266D5C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6C3E196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25FA4EE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65200C0E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C7FA3FA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796A510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9222CEB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6" w15:restartNumberingAfterBreak="0">
    <w:nsid w:val="2AA77D97"/>
    <w:multiLevelType w:val="hybridMultilevel"/>
    <w:tmpl w:val="933E5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20E21"/>
    <w:multiLevelType w:val="hybridMultilevel"/>
    <w:tmpl w:val="519A06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275947"/>
    <w:multiLevelType w:val="hybridMultilevel"/>
    <w:tmpl w:val="933E5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40270"/>
    <w:multiLevelType w:val="hybridMultilevel"/>
    <w:tmpl w:val="8AA2E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F550EF"/>
    <w:multiLevelType w:val="hybridMultilevel"/>
    <w:tmpl w:val="9022F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961E2"/>
    <w:multiLevelType w:val="hybridMultilevel"/>
    <w:tmpl w:val="147E7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B645B"/>
    <w:multiLevelType w:val="hybridMultilevel"/>
    <w:tmpl w:val="FC084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numFmt w:val="decimal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0027A8"/>
    <w:multiLevelType w:val="hybridMultilevel"/>
    <w:tmpl w:val="FC084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C22579"/>
    <w:multiLevelType w:val="hybridMultilevel"/>
    <w:tmpl w:val="C57E046C"/>
    <w:lvl w:ilvl="0" w:tplc="C3B47EE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1FBE1E60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D4C89430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en-US"/>
      </w:rPr>
    </w:lvl>
    <w:lvl w:ilvl="3" w:tplc="A38E201E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en-US"/>
      </w:rPr>
    </w:lvl>
    <w:lvl w:ilvl="4" w:tplc="9E581322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en-US"/>
      </w:rPr>
    </w:lvl>
    <w:lvl w:ilvl="5" w:tplc="650854A0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en-US"/>
      </w:rPr>
    </w:lvl>
    <w:lvl w:ilvl="6" w:tplc="FF9CA51C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en-US"/>
      </w:rPr>
    </w:lvl>
    <w:lvl w:ilvl="7" w:tplc="9822DCAE">
      <w:numFmt w:val="bullet"/>
      <w:lvlText w:val="•"/>
      <w:lvlJc w:val="left"/>
      <w:pPr>
        <w:ind w:left="6953" w:hanging="361"/>
      </w:pPr>
      <w:rPr>
        <w:rFonts w:hint="default"/>
        <w:lang w:val="en-US" w:eastAsia="en-US" w:bidi="en-US"/>
      </w:rPr>
    </w:lvl>
    <w:lvl w:ilvl="8" w:tplc="C088948C">
      <w:numFmt w:val="bullet"/>
      <w:lvlText w:val="•"/>
      <w:lvlJc w:val="left"/>
      <w:pPr>
        <w:ind w:left="7848" w:hanging="361"/>
      </w:pPr>
      <w:rPr>
        <w:rFonts w:hint="default"/>
        <w:lang w:val="en-US" w:eastAsia="en-US" w:bidi="en-US"/>
      </w:rPr>
    </w:lvl>
  </w:abstractNum>
  <w:abstractNum w:abstractNumId="15" w15:restartNumberingAfterBreak="0">
    <w:nsid w:val="4DE22C1E"/>
    <w:multiLevelType w:val="hybridMultilevel"/>
    <w:tmpl w:val="7D6AB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C4E67"/>
    <w:multiLevelType w:val="hybridMultilevel"/>
    <w:tmpl w:val="23F6D97C"/>
    <w:lvl w:ilvl="0" w:tplc="290AB164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FB22512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114125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5302F04A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D816552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4162DDB6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0AC0A20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C916095A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3FF2A76A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7" w15:restartNumberingAfterBreak="0">
    <w:nsid w:val="61E611FC"/>
    <w:multiLevelType w:val="hybridMultilevel"/>
    <w:tmpl w:val="1B865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32F81"/>
    <w:multiLevelType w:val="hybridMultilevel"/>
    <w:tmpl w:val="50040742"/>
    <w:lvl w:ilvl="0" w:tplc="C6C02AD8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E00987"/>
    <w:multiLevelType w:val="hybridMultilevel"/>
    <w:tmpl w:val="EE967F82"/>
    <w:lvl w:ilvl="0" w:tplc="6714F426">
      <w:start w:val="1"/>
      <w:numFmt w:val="decimal"/>
      <w:lvlText w:val="%1."/>
      <w:lvlJc w:val="left"/>
      <w:pPr>
        <w:ind w:left="720" w:hanging="360"/>
      </w:pPr>
      <w:rPr>
        <w:rFonts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24516D"/>
    <w:multiLevelType w:val="hybridMultilevel"/>
    <w:tmpl w:val="FD24E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4"/>
  </w:num>
  <w:num w:numId="16">
    <w:abstractNumId w:val="10"/>
  </w:num>
  <w:num w:numId="17">
    <w:abstractNumId w:val="0"/>
  </w:num>
  <w:num w:numId="18">
    <w:abstractNumId w:val="7"/>
  </w:num>
  <w:num w:numId="19">
    <w:abstractNumId w:val="8"/>
  </w:num>
  <w:num w:numId="20">
    <w:abstractNumId w:val="15"/>
  </w:num>
  <w:num w:numId="21">
    <w:abstractNumId w:val="5"/>
  </w:num>
  <w:num w:numId="22">
    <w:abstractNumId w:val="14"/>
  </w:num>
  <w:num w:numId="23">
    <w:abstractNumId w:val="16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3C"/>
    <w:rsid w:val="0000574E"/>
    <w:rsid w:val="00031855"/>
    <w:rsid w:val="00076E5F"/>
    <w:rsid w:val="0008727D"/>
    <w:rsid w:val="000B0CB1"/>
    <w:rsid w:val="000F53C1"/>
    <w:rsid w:val="00165046"/>
    <w:rsid w:val="0017050A"/>
    <w:rsid w:val="00185C47"/>
    <w:rsid w:val="001A5346"/>
    <w:rsid w:val="00212F22"/>
    <w:rsid w:val="0024198B"/>
    <w:rsid w:val="00266778"/>
    <w:rsid w:val="00280DA1"/>
    <w:rsid w:val="002C2652"/>
    <w:rsid w:val="0030741A"/>
    <w:rsid w:val="003542C1"/>
    <w:rsid w:val="0035588D"/>
    <w:rsid w:val="0036137F"/>
    <w:rsid w:val="0036324C"/>
    <w:rsid w:val="00370055"/>
    <w:rsid w:val="00377384"/>
    <w:rsid w:val="003D52B5"/>
    <w:rsid w:val="003E0446"/>
    <w:rsid w:val="0043787B"/>
    <w:rsid w:val="00446506"/>
    <w:rsid w:val="004616D5"/>
    <w:rsid w:val="00471F80"/>
    <w:rsid w:val="004A0AA0"/>
    <w:rsid w:val="004E08DE"/>
    <w:rsid w:val="00512D3C"/>
    <w:rsid w:val="005418BC"/>
    <w:rsid w:val="00552EEE"/>
    <w:rsid w:val="005C148E"/>
    <w:rsid w:val="005F27E0"/>
    <w:rsid w:val="005F4DFE"/>
    <w:rsid w:val="00631209"/>
    <w:rsid w:val="006564A0"/>
    <w:rsid w:val="00695755"/>
    <w:rsid w:val="006A1CE3"/>
    <w:rsid w:val="007260B0"/>
    <w:rsid w:val="007546BD"/>
    <w:rsid w:val="007950FE"/>
    <w:rsid w:val="007B7C36"/>
    <w:rsid w:val="00826F6A"/>
    <w:rsid w:val="008572D7"/>
    <w:rsid w:val="008600B5"/>
    <w:rsid w:val="00861397"/>
    <w:rsid w:val="00877537"/>
    <w:rsid w:val="008B4731"/>
    <w:rsid w:val="009021F5"/>
    <w:rsid w:val="009D31F0"/>
    <w:rsid w:val="009D4832"/>
    <w:rsid w:val="00A01224"/>
    <w:rsid w:val="00A5367F"/>
    <w:rsid w:val="00A87D2E"/>
    <w:rsid w:val="00A96DEB"/>
    <w:rsid w:val="00AA2D6A"/>
    <w:rsid w:val="00AA5D02"/>
    <w:rsid w:val="00AD0878"/>
    <w:rsid w:val="00AE5077"/>
    <w:rsid w:val="00B420DB"/>
    <w:rsid w:val="00BE3C93"/>
    <w:rsid w:val="00C3696C"/>
    <w:rsid w:val="00C73566"/>
    <w:rsid w:val="00C773DA"/>
    <w:rsid w:val="00CD08BF"/>
    <w:rsid w:val="00CE74BA"/>
    <w:rsid w:val="00CF17EA"/>
    <w:rsid w:val="00D03D33"/>
    <w:rsid w:val="00D11645"/>
    <w:rsid w:val="00D60EAB"/>
    <w:rsid w:val="00D85077"/>
    <w:rsid w:val="00DB6E6D"/>
    <w:rsid w:val="00E35128"/>
    <w:rsid w:val="00E856BC"/>
    <w:rsid w:val="00E95DE7"/>
    <w:rsid w:val="00F004E4"/>
    <w:rsid w:val="00F0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."/>
  <w:listSeparator w:val=","/>
  <w14:docId w14:val="2EB426BD"/>
  <w15:docId w15:val="{1E4272B7-BCFC-412E-863B-545B033C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 Copy"/>
    <w:qFormat/>
    <w:rsid w:val="007950F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1855"/>
    <w:pPr>
      <w:keepNext/>
      <w:keepLines/>
      <w:spacing w:before="480" w:after="0"/>
      <w:outlineLvl w:val="0"/>
    </w:pPr>
    <w:rPr>
      <w:rFonts w:eastAsiaTheme="majorEastAsia" w:cstheme="majorBidi"/>
      <w:bCs/>
      <w:color w:val="0074A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64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F7F7F" w:themeColor="text1" w:themeTint="8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677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778"/>
  </w:style>
  <w:style w:type="paragraph" w:styleId="Footer">
    <w:name w:val="footer"/>
    <w:basedOn w:val="Normal"/>
    <w:link w:val="FooterChar"/>
    <w:uiPriority w:val="99"/>
    <w:unhideWhenUsed/>
    <w:rsid w:val="0026677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778"/>
  </w:style>
  <w:style w:type="paragraph" w:styleId="BalloonText">
    <w:name w:val="Balloon Text"/>
    <w:basedOn w:val="Normal"/>
    <w:link w:val="BalloonTextChar"/>
    <w:uiPriority w:val="99"/>
    <w:semiHidden/>
    <w:unhideWhenUsed/>
    <w:rsid w:val="0026677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778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31855"/>
    <w:rPr>
      <w:rFonts w:ascii="Arial" w:eastAsiaTheme="majorEastAsia" w:hAnsi="Arial" w:cstheme="majorBidi"/>
      <w:bCs/>
      <w:color w:val="0074A2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645"/>
    <w:rPr>
      <w:rFonts w:ascii="Arial" w:eastAsiaTheme="majorEastAsia" w:hAnsi="Arial" w:cstheme="majorBidi"/>
      <w:b/>
      <w:bCs/>
      <w:color w:val="7F7F7F" w:themeColor="text1" w:themeTint="80"/>
      <w:sz w:val="40"/>
      <w:szCs w:val="26"/>
    </w:rPr>
  </w:style>
  <w:style w:type="paragraph" w:styleId="Title">
    <w:name w:val="Title"/>
    <w:basedOn w:val="Normal"/>
    <w:next w:val="Normal"/>
    <w:link w:val="TitleChar"/>
    <w:uiPriority w:val="3"/>
    <w:qFormat/>
    <w:rsid w:val="00D11645"/>
    <w:pPr>
      <w:spacing w:after="300" w:line="240" w:lineRule="auto"/>
      <w:contextualSpacing/>
      <w:jc w:val="center"/>
    </w:pPr>
    <w:rPr>
      <w:rFonts w:ascii="Arial Narrow" w:eastAsiaTheme="majorEastAsia" w:hAnsi="Arial Narrow" w:cstheme="majorBidi"/>
      <w:b/>
      <w:bCs/>
      <w:caps/>
      <w:color w:val="A9112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3"/>
    <w:rsid w:val="00D11645"/>
    <w:rPr>
      <w:rFonts w:ascii="Arial Narrow" w:eastAsiaTheme="majorEastAsia" w:hAnsi="Arial Narrow" w:cstheme="majorBidi"/>
      <w:b/>
      <w:bCs/>
      <w:caps/>
      <w:color w:val="A91120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rsid w:val="00C3696C"/>
    <w:rPr>
      <w:b/>
      <w:bCs/>
    </w:rPr>
  </w:style>
  <w:style w:type="character" w:styleId="Hyperlink">
    <w:name w:val="Hyperlink"/>
    <w:basedOn w:val="DefaultParagraphFont"/>
    <w:uiPriority w:val="99"/>
    <w:unhideWhenUsed/>
    <w:rsid w:val="00512D3C"/>
    <w:rPr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512D3C"/>
    <w:rPr>
      <w:rFonts w:ascii="Calibri" w:hAnsi="Calibri" w:cs="Calibri"/>
    </w:rPr>
  </w:style>
  <w:style w:type="paragraph" w:styleId="ListParagraph">
    <w:name w:val="List Paragraph"/>
    <w:basedOn w:val="Normal"/>
    <w:link w:val="ListParagraphChar"/>
    <w:uiPriority w:val="1"/>
    <w:qFormat/>
    <w:rsid w:val="00512D3C"/>
    <w:pPr>
      <w:ind w:left="720"/>
      <w:contextualSpacing/>
    </w:pPr>
    <w:rPr>
      <w:rFonts w:ascii="Calibri" w:hAnsi="Calibri" w:cs="Calibri"/>
    </w:rPr>
  </w:style>
  <w:style w:type="character" w:customStyle="1" w:styleId="NumberedListChar">
    <w:name w:val="Numbered List Char"/>
    <w:basedOn w:val="ListParagraphChar"/>
    <w:link w:val="NumberedList"/>
    <w:locked/>
    <w:rsid w:val="00512D3C"/>
    <w:rPr>
      <w:rFonts w:ascii="Calibri" w:hAnsi="Calibri" w:cs="Calibri"/>
    </w:rPr>
  </w:style>
  <w:style w:type="paragraph" w:customStyle="1" w:styleId="NumberedList">
    <w:name w:val="Numbered List"/>
    <w:basedOn w:val="ListParagraph"/>
    <w:link w:val="NumberedListChar"/>
    <w:qFormat/>
    <w:rsid w:val="00512D3C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512D3C"/>
    <w:pPr>
      <w:spacing w:before="240" w:line="259" w:lineRule="auto"/>
      <w:outlineLvl w:val="9"/>
    </w:pPr>
    <w:rPr>
      <w:rFonts w:asciiTheme="majorHAnsi" w:hAnsiTheme="majorHAnsi"/>
      <w:b/>
      <w:bCs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12D3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12D3C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rsid w:val="00B420D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52EE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52EEE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footer" Target="footer2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yperlink" Target="https://www.henryford.com/locations/fairlane" TargetMode="External"/><Relationship Id="rId50" Type="http://schemas.openxmlformats.org/officeDocument/2006/relationships/hyperlink" Target="https://www.henryford.com/locations/allegiance-health-professional-building/cardiac-rehabilitation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donotreply@website.net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hyperlink" Target="https://www.henryford.com/locations/hfml-wyandotte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henryford.com/locations/allegiance-health-center-cascade-ridge/diagnostic-center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header" Target="header2.xml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s://www.henryford.com/locations/allegiance-health-professional-build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Brand\Templates\Word\Branded%20Word%20Template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5F5ACA656F14087A05F42EBBFA9A8" ma:contentTypeVersion="0" ma:contentTypeDescription="Create a new document." ma:contentTypeScope="" ma:versionID="041bc488044e506d1aa9ac78f8beef0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9549A-7174-4FFF-B7C1-C424BF5FF5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5FD7C85-ECCF-4BE5-8448-DCE0479362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616109-29B5-49CD-A0CA-0A1E8F69090E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71C66B9-7D1E-4574-A074-A43434DD7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Branded Word Template Final</Template>
  <TotalTime>2</TotalTime>
  <Pages>18</Pages>
  <Words>1839</Words>
  <Characters>10488</Characters>
  <Application>Microsoft Office Word</Application>
  <DocSecurity>4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Branded Word Template</vt:lpstr>
    </vt:vector>
  </TitlesOfParts>
  <Company/>
  <LinksUpToDate>false</LinksUpToDate>
  <CharactersWithSpaces>12303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Branded Word Template</dc:title>
  <dc:creator>Cameron Snyder-Pitts</dc:creator>
  <cp:lastModifiedBy>Josh Nitz</cp:lastModifiedBy>
  <cp:revision>2</cp:revision>
  <cp:lastPrinted>2017-03-10T20:56:00Z</cp:lastPrinted>
  <dcterms:created xsi:type="dcterms:W3CDTF">2022-06-02T17:41:00Z</dcterms:created>
  <dcterms:modified xsi:type="dcterms:W3CDTF">2022-06-02T17:41:00Z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0x010100C185F5ACA656F14087A05F42EBBFA9A8</vt:lpwstr>
  </property>
</Properties>
</file>